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-24pt;margin-top:-4.8pt;width:120.75pt;height:97.5pt;z-index:-251661824;visibility:visible" wrapcoords="-134 0 -134 21434 21600 21434 21600 0 -134 0">
            <v:imagedata r:id="rId5" o:title="" blacklevel="13107f"/>
            <w10:wrap type="tight"/>
          </v:shape>
        </w:pict>
      </w:r>
      <w:r w:rsidRPr="006965D9">
        <w:rPr>
          <w:rFonts w:ascii="Times New Roman" w:hAnsi="Times New Roman" w:cs="Times New Roman"/>
          <w:b/>
          <w:bCs/>
          <w:sz w:val="24"/>
          <w:szCs w:val="24"/>
        </w:rPr>
        <w:t xml:space="preserve">Песни военных лет – </w:t>
      </w:r>
    </w:p>
    <w:p w:rsidR="00664897" w:rsidRPr="006965D9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>это песни горечи,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965D9">
        <w:rPr>
          <w:rFonts w:ascii="Times New Roman" w:hAnsi="Times New Roman" w:cs="Times New Roman"/>
          <w:b/>
          <w:bCs/>
          <w:sz w:val="24"/>
          <w:szCs w:val="24"/>
        </w:rPr>
        <w:t xml:space="preserve">есни радости, </w:t>
      </w:r>
    </w:p>
    <w:p w:rsidR="00664897" w:rsidRPr="006965D9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>песни подвига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 xml:space="preserve">Это песни 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>Великой Победы,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965D9">
        <w:rPr>
          <w:rFonts w:ascii="Times New Roman" w:hAnsi="Times New Roman" w:cs="Times New Roman"/>
          <w:b/>
          <w:bCs/>
          <w:sz w:val="24"/>
          <w:szCs w:val="24"/>
        </w:rPr>
        <w:t>есни Великого Народа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:rsidR="00664897" w:rsidRPr="006965D9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 xml:space="preserve">Эти песни позволяют помнить </w:t>
      </w:r>
    </w:p>
    <w:p w:rsidR="00664897" w:rsidRPr="006965D9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>о ПОДВИГЕ наших отцов и дедов.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 xml:space="preserve">Они, как ничто другое, передают дух и ощущение причастности к той 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>страшной и героической эпохе.</w:t>
      </w:r>
    </w:p>
    <w:p w:rsidR="00664897" w:rsidRPr="006965D9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5D9">
        <w:rPr>
          <w:rFonts w:ascii="Times New Roman" w:hAnsi="Times New Roman" w:cs="Times New Roman"/>
          <w:b/>
          <w:bCs/>
          <w:sz w:val="24"/>
          <w:szCs w:val="24"/>
        </w:rPr>
        <w:t>Нам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задуматься, </w:t>
      </w:r>
      <w:r w:rsidRPr="006965D9">
        <w:rPr>
          <w:rFonts w:ascii="Times New Roman" w:hAnsi="Times New Roman" w:cs="Times New Roman"/>
          <w:b/>
          <w:bCs/>
          <w:sz w:val="24"/>
          <w:szCs w:val="24"/>
        </w:rPr>
        <w:t>и обязательно рассказывать своим детям!</w:t>
      </w:r>
    </w:p>
    <w:p w:rsidR="00664897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AB530A">
        <w:rPr>
          <w:rFonts w:ascii="Times New Roman" w:hAnsi="Times New Roman" w:cs="Times New Roman"/>
          <w:b/>
          <w:bCs/>
          <w:sz w:val="18"/>
          <w:szCs w:val="18"/>
          <w:u w:val="single"/>
        </w:rPr>
        <w:t>СВЯЩЕННАЯ ВОЙНА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noProof/>
          <w:lang w:eastAsia="ru-RU"/>
        </w:rPr>
        <w:pict>
          <v:shape id="Рисунок 12" o:spid="_x0000_s1027" type="#_x0000_t75" style="position:absolute;left:0;text-align:left;margin-left:7.1pt;margin-top:2.55pt;width:221.15pt;height:289.65pt;z-index:-251657728;visibility:visible">
            <v:stroke joinstyle="round"/>
            <v:imagedata r:id="rId6" o:title="" gain="19661f" blacklevel="22938f"/>
          </v:shape>
        </w:pict>
      </w:r>
      <w:r w:rsidRPr="00AB530A">
        <w:rPr>
          <w:rFonts w:ascii="Times New Roman" w:hAnsi="Times New Roman" w:cs="Times New Roman"/>
          <w:i/>
          <w:iCs/>
          <w:sz w:val="18"/>
          <w:szCs w:val="18"/>
        </w:rPr>
        <w:t>Стихи В. ЛЕБЕДЕВА-КУМАЧА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AB530A">
        <w:rPr>
          <w:rFonts w:ascii="Times New Roman" w:hAnsi="Times New Roman" w:cs="Times New Roman"/>
          <w:i/>
          <w:iCs/>
          <w:sz w:val="18"/>
          <w:szCs w:val="18"/>
        </w:rPr>
        <w:t>Музыка А. АЛЕКСАНДРОВА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Вставай, страна огромная,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Вставай на смертный бой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С фашистской силой темною,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С проклятою ордой!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Пусть ярость благородная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Вскипает, как волна,—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Идет война народная,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Священная война!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Дадим отпор душителям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Всех пламенных идей,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Насильникам, грабителям,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Мучителям людей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Не смеют крылья черные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Над Родиной летать,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Поля ее просторные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Не смеет враг топтать!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Гнилой фашистской нечисти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Загоним пулю в лоб,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Отребью человечества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Сколотим крепкий гроб.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Пусть ярость благородная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Вскипает, как волна,—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Идет война народная,</w:t>
      </w:r>
    </w:p>
    <w:p w:rsidR="00664897" w:rsidRPr="00AB530A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Священная война!</w:t>
      </w:r>
    </w:p>
    <w:p w:rsidR="00664897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664897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664897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664897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noProof/>
          <w:lang w:eastAsia="ru-RU"/>
        </w:rPr>
        <w:pict>
          <v:shape id="_x0000_s1028" type="#_x0000_t75" style="position:absolute;left:0;text-align:left;margin-left:-7pt;margin-top:7.8pt;width:251.3pt;height:253.65pt;z-index:-251659776;visibility:visible">
            <v:imagedata r:id="rId7" o:title="" gain="19661f" blacklevel="22938f"/>
          </v:shape>
        </w:pict>
      </w:r>
    </w:p>
    <w:p w:rsidR="00664897" w:rsidRPr="003A40C2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3A40C2">
        <w:rPr>
          <w:rFonts w:ascii="Times New Roman" w:hAnsi="Times New Roman" w:cs="Times New Roman"/>
          <w:b/>
          <w:bCs/>
          <w:u w:val="single"/>
        </w:rPr>
        <w:t>В ЗЕМЛЯНКЕ</w:t>
      </w:r>
    </w:p>
    <w:p w:rsidR="00664897" w:rsidRPr="003A40C2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3A40C2">
        <w:rPr>
          <w:rFonts w:ascii="Times New Roman" w:hAnsi="Times New Roman" w:cs="Times New Roman"/>
          <w:i/>
          <w:iCs/>
        </w:rPr>
        <w:t>Стихи А. СУРКОВА</w:t>
      </w:r>
    </w:p>
    <w:p w:rsidR="00664897" w:rsidRPr="003A40C2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3A40C2">
        <w:rPr>
          <w:rFonts w:ascii="Times New Roman" w:hAnsi="Times New Roman" w:cs="Times New Roman"/>
          <w:i/>
          <w:iCs/>
        </w:rPr>
        <w:t>Музыка К. ЛИСТОВА</w:t>
      </w:r>
    </w:p>
    <w:p w:rsidR="00664897" w:rsidRPr="003A40C2" w:rsidRDefault="00664897" w:rsidP="00AC01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Бьется в тесной печурке огонь,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На поленьях смола, как слеза.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И поет мне в землянке гармонь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Про улыбку твою и глаза.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Про тебя мне шептали кусты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В белоснежных полях под Москвой.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Я хочу, чтобы слышала ты,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Как тоскует мой голос живой.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Ты сейчас далеко, далеко,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Между нами снега и снега.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До тебя мне дойти нелегко,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А до смерти — четыре шага.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Пой, гармоника, вьюге назло,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Заплутавшее счастье зови.</w:t>
      </w:r>
    </w:p>
    <w:p w:rsidR="00664897" w:rsidRPr="004D4F90" w:rsidRDefault="00664897" w:rsidP="00AC01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Мне в холодной землянке тепло</w:t>
      </w:r>
    </w:p>
    <w:p w:rsidR="00664897" w:rsidRPr="004D4F90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4F90">
        <w:rPr>
          <w:rFonts w:ascii="Times New Roman" w:hAnsi="Times New Roman" w:cs="Times New Roman"/>
          <w:sz w:val="20"/>
          <w:szCs w:val="20"/>
        </w:rPr>
        <w:t>От моей негасимой любви.</w:t>
      </w:r>
    </w:p>
    <w:p w:rsidR="00664897" w:rsidRDefault="00664897" w:rsidP="00156C82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AB530A">
        <w:rPr>
          <w:rFonts w:ascii="Times New Roman" w:hAnsi="Times New Roman" w:cs="Times New Roman"/>
          <w:b/>
          <w:bCs/>
          <w:sz w:val="18"/>
          <w:szCs w:val="18"/>
          <w:u w:val="single"/>
        </w:rPr>
        <w:t>СМУГЛЯНКА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AB530A">
        <w:rPr>
          <w:rFonts w:ascii="Times New Roman" w:hAnsi="Times New Roman" w:cs="Times New Roman"/>
          <w:i/>
          <w:iCs/>
          <w:sz w:val="18"/>
          <w:szCs w:val="18"/>
        </w:rPr>
        <w:t>Стихи Я. ШВЕДОВА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AB530A">
        <w:rPr>
          <w:rFonts w:ascii="Times New Roman" w:hAnsi="Times New Roman" w:cs="Times New Roman"/>
          <w:i/>
          <w:iCs/>
          <w:sz w:val="18"/>
          <w:szCs w:val="18"/>
        </w:rPr>
        <w:t>Музыка А. НОВИКОВА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64897" w:rsidRPr="00AB530A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pict>
          <v:shape id="Рисунок 14" o:spid="_x0000_s1029" type="#_x0000_t75" style="position:absolute;left:0;text-align:left;margin-left:.95pt;margin-top:2.4pt;width:234.55pt;height:198pt;z-index:-251660800;visibility:visible">
            <v:imagedata r:id="rId8" o:title="" cropbottom="3584f" gain="19661f" blacklevel="22938f"/>
          </v:shape>
        </w:pict>
      </w:r>
      <w:r w:rsidRPr="00AB530A">
        <w:rPr>
          <w:rFonts w:ascii="Times New Roman" w:hAnsi="Times New Roman" w:cs="Times New Roman"/>
          <w:sz w:val="18"/>
          <w:szCs w:val="18"/>
        </w:rPr>
        <w:t>Как-то летом на рассвете</w:t>
      </w:r>
      <w:r>
        <w:rPr>
          <w:rFonts w:ascii="Times New Roman" w:hAnsi="Times New Roman" w:cs="Times New Roman"/>
          <w:sz w:val="18"/>
          <w:szCs w:val="18"/>
        </w:rPr>
        <w:t xml:space="preserve"> з</w:t>
      </w:r>
      <w:r w:rsidRPr="00AB530A">
        <w:rPr>
          <w:rFonts w:ascii="Times New Roman" w:hAnsi="Times New Roman" w:cs="Times New Roman"/>
          <w:sz w:val="18"/>
          <w:szCs w:val="18"/>
        </w:rPr>
        <w:t>аглянул в соседний сад.</w:t>
      </w:r>
    </w:p>
    <w:p w:rsidR="00664897" w:rsidRPr="00AB530A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Там смуглянка-молдаванка</w:t>
      </w:r>
      <w:r>
        <w:rPr>
          <w:rFonts w:ascii="Times New Roman" w:hAnsi="Times New Roman" w:cs="Times New Roman"/>
          <w:sz w:val="18"/>
          <w:szCs w:val="18"/>
        </w:rPr>
        <w:t xml:space="preserve"> с</w:t>
      </w:r>
      <w:r w:rsidRPr="00AB530A">
        <w:rPr>
          <w:rFonts w:ascii="Times New Roman" w:hAnsi="Times New Roman" w:cs="Times New Roman"/>
          <w:sz w:val="18"/>
          <w:szCs w:val="18"/>
        </w:rPr>
        <w:t>обирала виноград.</w:t>
      </w:r>
    </w:p>
    <w:p w:rsidR="00664897" w:rsidRPr="00AB530A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Я краснею, я бледнею,</w:t>
      </w:r>
      <w:r>
        <w:rPr>
          <w:rFonts w:ascii="Times New Roman" w:hAnsi="Times New Roman" w:cs="Times New Roman"/>
          <w:sz w:val="18"/>
          <w:szCs w:val="18"/>
        </w:rPr>
        <w:t xml:space="preserve"> з</w:t>
      </w:r>
      <w:r w:rsidRPr="00AB530A">
        <w:rPr>
          <w:rFonts w:ascii="Times New Roman" w:hAnsi="Times New Roman" w:cs="Times New Roman"/>
          <w:sz w:val="18"/>
          <w:szCs w:val="18"/>
        </w:rPr>
        <w:t>ахотелось вдруг сказать:</w:t>
      </w:r>
    </w:p>
    <w:p w:rsidR="00664897" w:rsidRPr="00AB530A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Станем над рекою</w:t>
      </w:r>
      <w:r>
        <w:rPr>
          <w:rFonts w:ascii="Times New Roman" w:hAnsi="Times New Roman" w:cs="Times New Roman"/>
          <w:sz w:val="18"/>
          <w:szCs w:val="18"/>
        </w:rPr>
        <w:t xml:space="preserve"> з</w:t>
      </w:r>
      <w:r w:rsidRPr="00AB530A">
        <w:rPr>
          <w:rFonts w:ascii="Times New Roman" w:hAnsi="Times New Roman" w:cs="Times New Roman"/>
          <w:sz w:val="18"/>
          <w:szCs w:val="18"/>
        </w:rPr>
        <w:t>орьки летние встречать!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Припев: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Раскудрявый клен зеленый, лист резной,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Я влюбленный и смущенный пред тобой.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Клен зеленый, да клен кудрявый,</w:t>
      </w:r>
    </w:p>
    <w:p w:rsidR="00664897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Да раскудрявый, резной!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А смуглянка-молдаванка</w:t>
      </w:r>
      <w:r>
        <w:rPr>
          <w:rFonts w:ascii="Times New Roman" w:hAnsi="Times New Roman" w:cs="Times New Roman"/>
          <w:sz w:val="18"/>
          <w:szCs w:val="18"/>
        </w:rPr>
        <w:t xml:space="preserve"> о</w:t>
      </w:r>
      <w:r w:rsidRPr="00AB530A">
        <w:rPr>
          <w:rFonts w:ascii="Times New Roman" w:hAnsi="Times New Roman" w:cs="Times New Roman"/>
          <w:sz w:val="18"/>
          <w:szCs w:val="18"/>
        </w:rPr>
        <w:t>твечала парню в лад: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— Партизанский, молдаванский</w:t>
      </w:r>
      <w:r>
        <w:rPr>
          <w:rFonts w:ascii="Times New Roman" w:hAnsi="Times New Roman" w:cs="Times New Roman"/>
          <w:sz w:val="18"/>
          <w:szCs w:val="18"/>
        </w:rPr>
        <w:t xml:space="preserve"> с</w:t>
      </w:r>
      <w:r w:rsidRPr="00AB530A">
        <w:rPr>
          <w:rFonts w:ascii="Times New Roman" w:hAnsi="Times New Roman" w:cs="Times New Roman"/>
          <w:sz w:val="18"/>
          <w:szCs w:val="18"/>
        </w:rPr>
        <w:t>обираем мы отряд.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Нынче рано партизан д</w:t>
      </w:r>
      <w:r w:rsidRPr="00AB530A">
        <w:rPr>
          <w:rFonts w:ascii="Times New Roman" w:hAnsi="Times New Roman" w:cs="Times New Roman"/>
          <w:sz w:val="18"/>
          <w:szCs w:val="18"/>
        </w:rPr>
        <w:t>ом покинули родной.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Ждет тебя дорог к</w:t>
      </w:r>
      <w:r w:rsidRPr="00AB530A">
        <w:rPr>
          <w:rFonts w:ascii="Times New Roman" w:hAnsi="Times New Roman" w:cs="Times New Roman"/>
          <w:sz w:val="18"/>
          <w:szCs w:val="18"/>
        </w:rPr>
        <w:t xml:space="preserve"> партизанам в лес густой.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Припев.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 смуглянка-молдаванк п</w:t>
      </w:r>
      <w:r w:rsidRPr="00AB530A">
        <w:rPr>
          <w:rFonts w:ascii="Times New Roman" w:hAnsi="Times New Roman" w:cs="Times New Roman"/>
          <w:sz w:val="18"/>
          <w:szCs w:val="18"/>
        </w:rPr>
        <w:t>о тропинке в лес ушла.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том обиду я увидел, ч</w:t>
      </w:r>
      <w:r w:rsidRPr="00AB530A">
        <w:rPr>
          <w:rFonts w:ascii="Times New Roman" w:hAnsi="Times New Roman" w:cs="Times New Roman"/>
          <w:sz w:val="18"/>
          <w:szCs w:val="18"/>
        </w:rPr>
        <w:t>то с собой не позвала.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 смуглянке-молдаванк ч</w:t>
      </w:r>
      <w:r w:rsidRPr="00AB530A">
        <w:rPr>
          <w:rFonts w:ascii="Times New Roman" w:hAnsi="Times New Roman" w:cs="Times New Roman"/>
          <w:sz w:val="18"/>
          <w:szCs w:val="18"/>
        </w:rPr>
        <w:t>асто думал по ночам...</w:t>
      </w:r>
    </w:p>
    <w:p w:rsidR="00664897" w:rsidRPr="00AB530A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Вскоре вновь смуглянк я</w:t>
      </w:r>
      <w:r w:rsidRPr="00AB530A">
        <w:rPr>
          <w:rFonts w:ascii="Times New Roman" w:hAnsi="Times New Roman" w:cs="Times New Roman"/>
          <w:sz w:val="18"/>
          <w:szCs w:val="18"/>
        </w:rPr>
        <w:t xml:space="preserve"> в отряде повстречал.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Припев: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Раскудрявый клен зеленый, лист резной,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— Здравствуй, парень, забубенный, мой родной,—</w:t>
      </w:r>
    </w:p>
    <w:p w:rsidR="00664897" w:rsidRPr="00AB530A" w:rsidRDefault="00664897" w:rsidP="00AB53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Клен зеленый, да клен кудрявый,</w:t>
      </w:r>
    </w:p>
    <w:p w:rsidR="00664897" w:rsidRPr="00156C82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B530A">
        <w:rPr>
          <w:rFonts w:ascii="Times New Roman" w:hAnsi="Times New Roman" w:cs="Times New Roman"/>
          <w:sz w:val="18"/>
          <w:szCs w:val="18"/>
        </w:rPr>
        <w:t>Да раскудрявый, резной!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64897" w:rsidRPr="00AC0103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40C2">
        <w:rPr>
          <w:rFonts w:ascii="Times New Roman" w:hAnsi="Times New Roman" w:cs="Times New Roman"/>
          <w:b/>
          <w:bCs/>
          <w:sz w:val="20"/>
          <w:szCs w:val="20"/>
          <w:u w:val="single"/>
        </w:rPr>
        <w:t>ТЕМНАЯ НОЧЬ</w:t>
      </w:r>
      <w:r w:rsidRPr="0037135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Стихи В. Агап</w:t>
      </w:r>
      <w:r w:rsidRPr="00AC0103">
        <w:rPr>
          <w:rFonts w:ascii="Times New Roman" w:hAnsi="Times New Roman" w:cs="Times New Roman"/>
          <w:i/>
          <w:iCs/>
          <w:sz w:val="20"/>
          <w:szCs w:val="20"/>
        </w:rPr>
        <w:t>ова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noProof/>
          <w:lang w:eastAsia="ru-RU"/>
        </w:rPr>
        <w:pict>
          <v:shape id="Рисунок 13" o:spid="_x0000_s1030" type="#_x0000_t75" style="position:absolute;left:0;text-align:left;margin-left:1.5pt;margin-top:-12.25pt;width:235.35pt;height:273.75pt;z-index:-251658752;visibility:visible">
            <v:imagedata r:id="rId9" o:title="" gain="19661f" blacklevel="22938f"/>
          </v:shape>
        </w:pict>
      </w:r>
      <w:r w:rsidRPr="00AC0103">
        <w:rPr>
          <w:rFonts w:ascii="Times New Roman" w:hAnsi="Times New Roman" w:cs="Times New Roman"/>
          <w:i/>
          <w:iCs/>
          <w:sz w:val="20"/>
          <w:szCs w:val="20"/>
        </w:rPr>
        <w:t>Музыка Н. Богословского</w:t>
      </w:r>
    </w:p>
    <w:p w:rsidR="00664897" w:rsidRPr="00AC0103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Темная ночь, только пули свистят по степи,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Только ветер гудит в проводах, тускло звезды мерцают.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В темную ночь ты, любимая, знаю, не спишь,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И у детской кроватки тайком ты слезу утираешь.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Как я люблю глубину твоих ласковых глаз,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Как я хочу к ним прижаться сейчас губами,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Темная ночь разделяет, любимая, нас,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И тревожная, черная степь пролегла между нами.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Верю в тебя, дорогую подругу мою,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Эта вера от пули меня темной ночью хранила.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Радостно мне, я спокоен в смертельном бою,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Знаю, встретишь с любовью меня, что б со мной ни случилось.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Смерть не страшна, с ней не раз мы встречались в степи,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Вот и сейчас надо мною она кружится...</w:t>
      </w: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Ты меня ждешь и у детской кроватки не спишь,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6C82">
        <w:rPr>
          <w:rFonts w:ascii="Times New Roman" w:hAnsi="Times New Roman" w:cs="Times New Roman"/>
          <w:sz w:val="20"/>
          <w:szCs w:val="20"/>
        </w:rPr>
        <w:t>И поэтому, знаю, со мной ничего не случится.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4897" w:rsidRPr="00156C8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4897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6C82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Песенка фронтовых шоферов</w:t>
      </w:r>
    </w:p>
    <w:p w:rsidR="00664897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Слова Б. Ласкин</w:t>
      </w:r>
    </w:p>
    <w:p w:rsidR="00664897" w:rsidRPr="00156C82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Музыка:Б. Мокроусов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Через горы, реки и долины,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Сквозь пургу, огонь и черный дым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Мы вели машины, объезжая мины,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По путям-дорогам фронтовым.</w:t>
      </w:r>
    </w:p>
    <w:p w:rsidR="00664897" w:rsidRPr="00156C82" w:rsidRDefault="00664897" w:rsidP="00156C8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Припев:</w:t>
      </w:r>
    </w:p>
    <w:p w:rsidR="00664897" w:rsidRPr="00156C82" w:rsidRDefault="00664897" w:rsidP="00156C82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Эх, путь-дорожка фронтовая,</w:t>
      </w:r>
    </w:p>
    <w:p w:rsidR="00664897" w:rsidRPr="00156C82" w:rsidRDefault="00664897" w:rsidP="00156C82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Не страшна нам бомбежка любая.</w:t>
      </w:r>
    </w:p>
    <w:p w:rsidR="00664897" w:rsidRPr="00156C82" w:rsidRDefault="00664897" w:rsidP="00156C82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А помирать нам рановато,</w:t>
      </w:r>
    </w:p>
    <w:p w:rsidR="00664897" w:rsidRPr="00156C82" w:rsidRDefault="00664897" w:rsidP="00156C82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Есть у нас еще дома дела.</w:t>
      </w:r>
    </w:p>
    <w:p w:rsidR="00664897" w:rsidRPr="00156C82" w:rsidRDefault="00664897" w:rsidP="00156C82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А помирать нам рановато,</w:t>
      </w:r>
    </w:p>
    <w:p w:rsidR="00664897" w:rsidRPr="00156C82" w:rsidRDefault="00664897" w:rsidP="00156C82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Есть у нас еще дома дела.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Путь для нас к Берлину, между прочим,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Был друзья не легок и не скор,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Шли мы дни и ночи, трудно было очень,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Но баранку не бросал шофер.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Может быть отдельным штатским лицам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Эта песня малость невдомек,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Мы ж не позабудем, где бы жить ни будем,</w:t>
      </w:r>
    </w:p>
    <w:p w:rsidR="00664897" w:rsidRPr="00156C82" w:rsidRDefault="00664897" w:rsidP="00156C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6C82">
        <w:rPr>
          <w:rFonts w:ascii="Times New Roman" w:hAnsi="Times New Roman" w:cs="Times New Roman"/>
          <w:sz w:val="18"/>
          <w:szCs w:val="18"/>
        </w:rPr>
        <w:t>Фронтовых изъезженных дорог</w:t>
      </w:r>
    </w:p>
    <w:p w:rsidR="00664897" w:rsidRDefault="00664897" w:rsidP="00C256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64897" w:rsidRPr="004D4F90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pict>
          <v:shape id="Рисунок 11" o:spid="_x0000_s1031" type="#_x0000_t75" style="position:absolute;left:0;text-align:left;margin-left:-6pt;margin-top:13.95pt;width:257pt;height:516.75pt;z-index:-251655680;visibility:visible">
            <v:imagedata r:id="rId10" o:title="" gain="19661f" blacklevel="22938f"/>
          </v:shape>
        </w:pict>
      </w:r>
      <w:r w:rsidRPr="004D4F9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Катюша</w:t>
      </w:r>
    </w:p>
    <w:p w:rsidR="00664897" w:rsidRPr="005C2036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Слова: </w:t>
      </w:r>
      <w:r w:rsidRPr="005C2036">
        <w:rPr>
          <w:rFonts w:ascii="Times New Roman" w:hAnsi="Times New Roman" w:cs="Times New Roman"/>
          <w:i/>
          <w:iCs/>
          <w:sz w:val="18"/>
          <w:szCs w:val="18"/>
        </w:rPr>
        <w:t xml:space="preserve"> М. Исаковского, </w:t>
      </w:r>
    </w:p>
    <w:p w:rsidR="00664897" w:rsidRPr="005C2036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Музыка:</w:t>
      </w:r>
      <w:r w:rsidRPr="005C2036">
        <w:rPr>
          <w:rFonts w:ascii="Times New Roman" w:hAnsi="Times New Roman" w:cs="Times New Roman"/>
          <w:i/>
          <w:iCs/>
          <w:sz w:val="18"/>
          <w:szCs w:val="18"/>
        </w:rPr>
        <w:t>. М.Блантера</w:t>
      </w:r>
      <w:r w:rsidRPr="005C203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64897" w:rsidRPr="005C2036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Расцветали яблони и груши,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Поплыли туманы над рекой.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Выходила на берег Катюша,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На высокий берег, на крутой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Выходила, песню заводила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Про степного сизого орла.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Про того, которого любила,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Про того, чьи письма берегла.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Ой ты, песня, песенка девичья,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Ты лети за ясным солнцем вслед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И бойцу на дальнем пограничье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От Катюши передай привет.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Пусть он вспомнит девушку простую.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Пусть услышит, как она поет.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Пусть он землю бережет родную,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А любовь Катюша сбережет.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Расцветали яблони и груши,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Поплыли туманы над рекой.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Выходила на берег Катюша,</w:t>
      </w:r>
      <w:r w:rsidRPr="005C2036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Pr="005C2036">
        <w:rPr>
          <w:rFonts w:ascii="Times New Roman" w:hAnsi="Times New Roman" w:cs="Times New Roman"/>
          <w:sz w:val="18"/>
          <w:szCs w:val="18"/>
        </w:rPr>
        <w:br/>
      </w:r>
      <w:r w:rsidRPr="005C2036">
        <w:rPr>
          <w:rFonts w:ascii="Times New Roman" w:hAnsi="Times New Roman" w:cs="Times New Roman"/>
          <w:sz w:val="18"/>
          <w:szCs w:val="18"/>
          <w:shd w:val="clear" w:color="auto" w:fill="FFFFFF"/>
        </w:rPr>
        <w:t>На высокий берег, на крутой.</w:t>
      </w:r>
    </w:p>
    <w:p w:rsidR="00664897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4897" w:rsidRDefault="00664897" w:rsidP="004D4F9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4D4F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Огонек </w:t>
      </w:r>
      <w:r w:rsidRPr="00371352">
        <w:rPr>
          <w:rFonts w:ascii="Times New Roman" w:hAnsi="Times New Roman" w:cs="Times New Roman"/>
          <w:i/>
          <w:iCs/>
          <w:sz w:val="18"/>
          <w:szCs w:val="18"/>
        </w:rPr>
        <w:t xml:space="preserve">Слова: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М. </w:t>
      </w:r>
      <w:r w:rsidRPr="00371352">
        <w:rPr>
          <w:rFonts w:ascii="Times New Roman" w:hAnsi="Times New Roman" w:cs="Times New Roman"/>
          <w:i/>
          <w:iCs/>
          <w:sz w:val="18"/>
          <w:szCs w:val="18"/>
        </w:rPr>
        <w:t>Исаковский</w:t>
      </w:r>
    </w:p>
    <w:p w:rsidR="00664897" w:rsidRPr="004D4F90" w:rsidRDefault="00664897" w:rsidP="004D4F9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На позицию девушка провожала бойца.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Тёмной ночью простилася на ступеньках крыльца.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И пока за туманами видеть мог паренёк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На окошке на девичьем всё горел огонёк!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Парня встретила славная фронтовая семья,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Всюду были товарищи, всюду были друзья.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Но знакомую улицу позабыть он не мог!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Где ж ты, девушка милая, где ж ты, мой огонёк!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И подруга далёкая парню весточку шлёт,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Что любовь её девичья никогда не умрёт!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Всё, что было задумано в свой исполнится срок!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Не погаснет без времени золотой огонёк!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И становится радостно на душе у бойца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От такого хорошего от неё письмеца!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И врага ненавистного крепче бьёт паренёк!</w:t>
      </w:r>
    </w:p>
    <w:p w:rsidR="00664897" w:rsidRPr="00371352" w:rsidRDefault="00664897" w:rsidP="00371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За советскую Родину, за родной огонёк!</w:t>
      </w:r>
    </w:p>
    <w:p w:rsidR="00664897" w:rsidRPr="004D4F90" w:rsidRDefault="00664897" w:rsidP="004D4F9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1352">
        <w:rPr>
          <w:rFonts w:ascii="Times New Roman" w:hAnsi="Times New Roman" w:cs="Times New Roman"/>
          <w:sz w:val="18"/>
          <w:szCs w:val="18"/>
        </w:rPr>
        <w:t>За советскую Родину, за родной огонёк!</w:t>
      </w:r>
    </w:p>
    <w:p w:rsidR="00664897" w:rsidRDefault="00664897" w:rsidP="004D4F90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664897" w:rsidRDefault="00664897" w:rsidP="004D4F90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664897" w:rsidRDefault="00664897" w:rsidP="004D4F90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664897" w:rsidRPr="00532636" w:rsidRDefault="00664897" w:rsidP="0053263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u w:val="single"/>
        </w:rPr>
      </w:pPr>
      <w:r w:rsidRPr="00532636">
        <w:rPr>
          <w:b/>
          <w:bCs/>
          <w:color w:val="333333"/>
          <w:sz w:val="28"/>
          <w:szCs w:val="28"/>
          <w:u w:val="single"/>
        </w:rPr>
        <w:t>Синий платочек</w:t>
      </w:r>
    </w:p>
    <w:p w:rsidR="00664897" w:rsidRPr="00532636" w:rsidRDefault="00664897" w:rsidP="005326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333333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color w:val="333333"/>
          <w:sz w:val="20"/>
          <w:szCs w:val="20"/>
          <w:lang w:eastAsia="ru-RU"/>
        </w:rPr>
        <w:t>С</w:t>
      </w:r>
      <w:r w:rsidRPr="00532636">
        <w:rPr>
          <w:rFonts w:ascii="Times New Roman" w:hAnsi="Times New Roman" w:cs="Times New Roman"/>
          <w:i/>
          <w:iCs/>
          <w:color w:val="333333"/>
          <w:sz w:val="20"/>
          <w:szCs w:val="20"/>
          <w:lang w:eastAsia="ru-RU"/>
        </w:rPr>
        <w:t>лова: Галицкий Я.</w:t>
      </w:r>
    </w:p>
    <w:p w:rsidR="00664897" w:rsidRPr="00532636" w:rsidRDefault="00664897" w:rsidP="005326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333333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color w:val="333333"/>
          <w:sz w:val="20"/>
          <w:szCs w:val="20"/>
          <w:lang w:eastAsia="ru-RU"/>
        </w:rPr>
        <w:t>М</w:t>
      </w:r>
      <w:r w:rsidRPr="00532636">
        <w:rPr>
          <w:rFonts w:ascii="Times New Roman" w:hAnsi="Times New Roman" w:cs="Times New Roman"/>
          <w:i/>
          <w:iCs/>
          <w:color w:val="333333"/>
          <w:sz w:val="20"/>
          <w:szCs w:val="20"/>
          <w:lang w:eastAsia="ru-RU"/>
        </w:rPr>
        <w:t>узыка:Петербургский Г.</w:t>
      </w:r>
    </w:p>
    <w:p w:rsidR="00664897" w:rsidRDefault="00664897" w:rsidP="004D4F90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664897" w:rsidRPr="00532636" w:rsidRDefault="00664897" w:rsidP="00156C8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r w:rsidRPr="00532636">
        <w:rPr>
          <w:color w:val="333333"/>
          <w:sz w:val="18"/>
          <w:szCs w:val="18"/>
        </w:rPr>
        <w:t>Синенький, скромный платочек падал с опущенных плеч.</w:t>
      </w:r>
      <w:r w:rsidRPr="00532636">
        <w:rPr>
          <w:color w:val="333333"/>
          <w:sz w:val="18"/>
          <w:szCs w:val="18"/>
        </w:rPr>
        <w:br/>
        <w:t>Ты провожала и обещала синий платочек сберечь.</w:t>
      </w:r>
      <w:r w:rsidRPr="00532636">
        <w:rPr>
          <w:color w:val="333333"/>
          <w:sz w:val="18"/>
          <w:szCs w:val="18"/>
        </w:rPr>
        <w:br/>
        <w:t>И пусть со мной нет сегодня любимой, родной,</w:t>
      </w:r>
      <w:r w:rsidRPr="00532636">
        <w:rPr>
          <w:color w:val="333333"/>
          <w:sz w:val="18"/>
          <w:szCs w:val="18"/>
        </w:rPr>
        <w:br/>
        <w:t>Знаю, с любовью ты к изголовью прячешь платок голубой.</w:t>
      </w:r>
    </w:p>
    <w:p w:rsidR="00664897" w:rsidRPr="00532636" w:rsidRDefault="00664897" w:rsidP="00156C8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</w:p>
    <w:p w:rsidR="00664897" w:rsidRPr="00532636" w:rsidRDefault="00664897" w:rsidP="00156C8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r w:rsidRPr="00532636">
        <w:rPr>
          <w:color w:val="333333"/>
          <w:sz w:val="18"/>
          <w:szCs w:val="18"/>
        </w:rPr>
        <w:t>Письма твои получая, слышу я голос родной.</w:t>
      </w:r>
      <w:r w:rsidRPr="00532636">
        <w:rPr>
          <w:color w:val="333333"/>
          <w:sz w:val="18"/>
          <w:szCs w:val="18"/>
        </w:rPr>
        <w:br/>
        <w:t>И между строчек синий платочек снова встаёт предо мной.</w:t>
      </w:r>
      <w:r w:rsidRPr="00532636">
        <w:rPr>
          <w:color w:val="333333"/>
          <w:sz w:val="18"/>
          <w:szCs w:val="18"/>
        </w:rPr>
        <w:br/>
        <w:t>И мне не раз снились в предутренний час</w:t>
      </w:r>
      <w:r w:rsidRPr="00532636">
        <w:rPr>
          <w:color w:val="333333"/>
          <w:sz w:val="18"/>
          <w:szCs w:val="18"/>
        </w:rPr>
        <w:br/>
        <w:t>Кудри в платочке, синие ночки, искорки девичьих глаз.</w:t>
      </w:r>
    </w:p>
    <w:p w:rsidR="00664897" w:rsidRPr="00532636" w:rsidRDefault="00664897" w:rsidP="00156C8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</w:p>
    <w:p w:rsidR="00664897" w:rsidRDefault="00664897" w:rsidP="00156C8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r w:rsidRPr="00532636">
        <w:rPr>
          <w:color w:val="333333"/>
          <w:sz w:val="18"/>
          <w:szCs w:val="18"/>
        </w:rPr>
        <w:t>Сколько заветных платочков носим мы в сердце с собой!</w:t>
      </w:r>
      <w:r w:rsidRPr="00532636">
        <w:rPr>
          <w:color w:val="333333"/>
          <w:sz w:val="18"/>
          <w:szCs w:val="18"/>
        </w:rPr>
        <w:br/>
        <w:t>Радости встречи, девичьи плечи помним в страде боевой.</w:t>
      </w:r>
      <w:r w:rsidRPr="00532636">
        <w:rPr>
          <w:color w:val="333333"/>
          <w:sz w:val="18"/>
          <w:szCs w:val="18"/>
        </w:rPr>
        <w:br/>
        <w:t>За них, родных, любимых, желанных таких,</w:t>
      </w:r>
      <w:r w:rsidRPr="00532636">
        <w:rPr>
          <w:color w:val="333333"/>
          <w:sz w:val="18"/>
          <w:szCs w:val="18"/>
        </w:rPr>
        <w:br/>
        <w:t>Строчит пулемётчик, за синий платочек,</w:t>
      </w:r>
    </w:p>
    <w:p w:rsidR="00664897" w:rsidRPr="00532636" w:rsidRDefault="00664897" w:rsidP="00156C8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r>
        <w:rPr>
          <w:noProof/>
        </w:rPr>
        <w:pict>
          <v:shape id="Рисунок 10" o:spid="_x0000_s1032" type="#_x0000_t75" style="position:absolute;left:0;text-align:left;margin-left:63.75pt;margin-top:18pt;width:133.5pt;height:32.8pt;z-index:-251654656;visibility:visible">
            <v:imagedata r:id="rId11" o:title="" croptop="11666f" cropbottom="8578f" cropleft="3205f" cropright="2403f" chromakey="black"/>
          </v:shape>
        </w:pict>
      </w:r>
      <w:r>
        <w:rPr>
          <w:color w:val="333333"/>
          <w:sz w:val="18"/>
          <w:szCs w:val="18"/>
        </w:rPr>
        <w:t>Ч</w:t>
      </w:r>
      <w:r w:rsidRPr="00532636">
        <w:rPr>
          <w:color w:val="333333"/>
          <w:sz w:val="18"/>
          <w:szCs w:val="18"/>
        </w:rPr>
        <w:t>то был на плечах дорогих!</w:t>
      </w:r>
      <w:r w:rsidRPr="00532636">
        <w:rPr>
          <w:color w:val="333333"/>
          <w:sz w:val="18"/>
          <w:szCs w:val="18"/>
        </w:rPr>
        <w:br/>
      </w:r>
    </w:p>
    <w:p w:rsidR="00664897" w:rsidRDefault="00664897" w:rsidP="00371352">
      <w:pPr>
        <w:spacing w:after="0" w:line="240" w:lineRule="auto"/>
      </w:pPr>
    </w:p>
    <w:p w:rsidR="00664897" w:rsidRDefault="00664897" w:rsidP="00371352">
      <w:pPr>
        <w:spacing w:after="0" w:line="240" w:lineRule="auto"/>
      </w:pPr>
    </w:p>
    <w:p w:rsidR="00664897" w:rsidRPr="004D4F90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D4F90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День Победы</w:t>
      </w:r>
    </w:p>
    <w:p w:rsidR="00664897" w:rsidRPr="001660F3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1660F3">
        <w:rPr>
          <w:rFonts w:ascii="Times New Roman" w:hAnsi="Times New Roman" w:cs="Times New Roman"/>
          <w:i/>
          <w:iCs/>
          <w:sz w:val="18"/>
          <w:szCs w:val="18"/>
        </w:rPr>
        <w:t xml:space="preserve">Слова: В. Харитонова </w:t>
      </w:r>
    </w:p>
    <w:p w:rsidR="00664897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1660F3">
        <w:rPr>
          <w:rFonts w:ascii="Times New Roman" w:hAnsi="Times New Roman" w:cs="Times New Roman"/>
          <w:i/>
          <w:iCs/>
          <w:sz w:val="18"/>
          <w:szCs w:val="18"/>
        </w:rPr>
        <w:t xml:space="preserve">Музыка:  Д. Тухманова </w:t>
      </w:r>
    </w:p>
    <w:p w:rsidR="00664897" w:rsidRPr="001660F3" w:rsidRDefault="00664897" w:rsidP="005326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:rsidR="00664897" w:rsidRPr="00CE5561" w:rsidRDefault="00664897" w:rsidP="00532636">
      <w:pPr>
        <w:shd w:val="clear" w:color="auto" w:fill="FFFFFF"/>
        <w:spacing w:after="0" w:line="240" w:lineRule="auto"/>
        <w:ind w:left="300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noProof/>
          <w:lang w:eastAsia="ru-RU"/>
        </w:rPr>
        <w:pict>
          <v:shape id="Рисунок 5" o:spid="_x0000_s1033" type="#_x0000_t75" style="position:absolute;left:0;text-align:left;margin-left:0;margin-top:220.9pt;width:248.25pt;height:65.75pt;z-index:-251662848;visibility:visible">
            <v:imagedata r:id="rId12" o:title="" chromakey="black" blacklevel="13107f"/>
          </v:shape>
        </w:pic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t>День Победы, как он был от нас далек,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Как в костре потухшем таял уголек.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Были версты, обгорелые, в пыли, -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Этот день мы приближали как могли.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CE5561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Припев:</w:t>
      </w:r>
      <w:r>
        <w:rPr>
          <w:rFonts w:ascii="Times New Roman" w:hAnsi="Times New Roman" w:cs="Times New Roman"/>
          <w:sz w:val="18"/>
          <w:szCs w:val="18"/>
          <w:lang w:eastAsia="ru-RU"/>
        </w:rPr>
        <w:br/>
        <w:t>Этот День Победы п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t>орохом пропах,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 xml:space="preserve">Это </w:t>
      </w:r>
      <w:r>
        <w:rPr>
          <w:rFonts w:ascii="Times New Roman" w:hAnsi="Times New Roman" w:cs="Times New Roman"/>
          <w:sz w:val="18"/>
          <w:szCs w:val="18"/>
          <w:lang w:eastAsia="ru-RU"/>
        </w:rPr>
        <w:t>праздник с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ru-RU"/>
        </w:rPr>
        <w:t>сединою на висках.</w:t>
      </w:r>
      <w:r>
        <w:rPr>
          <w:rFonts w:ascii="Times New Roman" w:hAnsi="Times New Roman" w:cs="Times New Roman"/>
          <w:sz w:val="18"/>
          <w:szCs w:val="18"/>
          <w:lang w:eastAsia="ru-RU"/>
        </w:rPr>
        <w:br/>
        <w:t>Это радость со слезами на глазах.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1F1F6C">
        <w:rPr>
          <w:rFonts w:ascii="Times New Roman" w:hAnsi="Times New Roman" w:cs="Times New Roman"/>
          <w:sz w:val="18"/>
          <w:szCs w:val="18"/>
          <w:lang w:eastAsia="ru-RU"/>
        </w:rPr>
        <w:t>День Победы!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1F1F6C">
        <w:rPr>
          <w:rFonts w:ascii="Times New Roman" w:hAnsi="Times New Roman" w:cs="Times New Roman"/>
          <w:sz w:val="18"/>
          <w:szCs w:val="18"/>
          <w:lang w:eastAsia="ru-RU"/>
        </w:rPr>
        <w:t>День Победы!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1F1F6C">
        <w:rPr>
          <w:rFonts w:ascii="Times New Roman" w:hAnsi="Times New Roman" w:cs="Times New Roman"/>
          <w:sz w:val="18"/>
          <w:szCs w:val="18"/>
          <w:lang w:eastAsia="ru-RU"/>
        </w:rPr>
        <w:t>День Победы!</w:t>
      </w:r>
      <w:r w:rsidRPr="001F1F6C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Дни и ночи у мартеновских печей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Не смыкала наша Родина очей.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Дни и ночи битву трудную вели -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Этот день мы приближали как могли.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Припев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Здравствуй, мама, возвратились мы не все...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Босиком бы пробежаться по росе!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Пол-Европы прошагали, полземли, -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  <w:t>Этот день мы приближали, как могли.</w:t>
      </w:r>
      <w:r w:rsidRPr="00CE5561">
        <w:rPr>
          <w:rFonts w:ascii="Times New Roman" w:hAnsi="Times New Roman" w:cs="Times New Roman"/>
          <w:sz w:val="18"/>
          <w:szCs w:val="18"/>
          <w:lang w:eastAsia="ru-RU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Припев</w:t>
      </w:r>
    </w:p>
    <w:p w:rsidR="00664897" w:rsidRDefault="00664897" w:rsidP="00371352">
      <w:pPr>
        <w:spacing w:after="0" w:line="240" w:lineRule="auto"/>
      </w:pPr>
    </w:p>
    <w:p w:rsidR="00664897" w:rsidRDefault="00664897" w:rsidP="00371352">
      <w:pPr>
        <w:spacing w:after="0" w:line="240" w:lineRule="auto"/>
      </w:pPr>
    </w:p>
    <w:p w:rsidR="00664897" w:rsidRDefault="00664897" w:rsidP="00371352">
      <w:pPr>
        <w:spacing w:after="0" w:line="240" w:lineRule="auto"/>
      </w:pPr>
    </w:p>
    <w:p w:rsidR="00664897" w:rsidRDefault="00664897" w:rsidP="00371352">
      <w:pPr>
        <w:spacing w:after="0" w:line="240" w:lineRule="auto"/>
      </w:pPr>
    </w:p>
    <w:p w:rsidR="00664897" w:rsidRDefault="00664897" w:rsidP="00371352">
      <w:pPr>
        <w:spacing w:after="0" w:line="240" w:lineRule="auto"/>
      </w:pPr>
    </w:p>
    <w:p w:rsidR="00664897" w:rsidRPr="00AB530A" w:rsidRDefault="00664897">
      <w:pPr>
        <w:rPr>
          <w:sz w:val="18"/>
          <w:szCs w:val="18"/>
        </w:rPr>
      </w:pPr>
      <w:r w:rsidRPr="00BF0699">
        <w:rPr>
          <w:noProof/>
          <w:sz w:val="18"/>
          <w:szCs w:val="18"/>
          <w:lang w:eastAsia="ru-RU"/>
        </w:rPr>
        <w:pict>
          <v:shape id="Рисунок 3" o:spid="_x0000_i1025" type="#_x0000_t75" style="width:235.5pt;height:210.75pt;visibility:visible">
            <v:imagedata r:id="rId13" o:title="" blacklevel="13107f"/>
          </v:shape>
        </w:pict>
      </w:r>
    </w:p>
    <w:p w:rsidR="00664897" w:rsidRPr="00E74936" w:rsidRDefault="00664897" w:rsidP="009032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897" w:rsidRPr="009032F9" w:rsidRDefault="00664897" w:rsidP="009032F9">
      <w:pPr>
        <w:spacing w:after="0" w:line="360" w:lineRule="auto"/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9032F9">
        <w:rPr>
          <w:rFonts w:ascii="Times New Roman" w:hAnsi="Times New Roman" w:cs="Times New Roman"/>
          <w:b/>
          <w:bCs/>
          <w:sz w:val="24"/>
          <w:szCs w:val="24"/>
        </w:rPr>
        <w:t>"Там, где переходы и завалы,</w:t>
      </w:r>
    </w:p>
    <w:p w:rsidR="00664897" w:rsidRPr="009032F9" w:rsidRDefault="00664897" w:rsidP="009032F9">
      <w:pPr>
        <w:spacing w:after="0" w:line="360" w:lineRule="auto"/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9032F9">
        <w:rPr>
          <w:rFonts w:ascii="Times New Roman" w:hAnsi="Times New Roman" w:cs="Times New Roman"/>
          <w:b/>
          <w:bCs/>
          <w:sz w:val="24"/>
          <w:szCs w:val="24"/>
        </w:rPr>
        <w:t>Рваная колючка на столбах,</w:t>
      </w:r>
    </w:p>
    <w:p w:rsidR="00664897" w:rsidRPr="009032F9" w:rsidRDefault="00664897" w:rsidP="009032F9">
      <w:pPr>
        <w:spacing w:after="0" w:line="360" w:lineRule="auto"/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9032F9">
        <w:rPr>
          <w:rFonts w:ascii="Times New Roman" w:hAnsi="Times New Roman" w:cs="Times New Roman"/>
          <w:b/>
          <w:bCs/>
          <w:sz w:val="24"/>
          <w:szCs w:val="24"/>
        </w:rPr>
        <w:t>Умирали наши запевалы</w:t>
      </w:r>
    </w:p>
    <w:p w:rsidR="00664897" w:rsidRPr="009032F9" w:rsidRDefault="00664897" w:rsidP="009032F9">
      <w:pPr>
        <w:spacing w:after="0" w:line="360" w:lineRule="auto"/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9032F9">
        <w:rPr>
          <w:rFonts w:ascii="Times New Roman" w:hAnsi="Times New Roman" w:cs="Times New Roman"/>
          <w:b/>
          <w:bCs/>
          <w:sz w:val="24"/>
          <w:szCs w:val="24"/>
        </w:rPr>
        <w:t>С недопетой песней на губах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9032F9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664897" w:rsidRDefault="00664897" w:rsidP="009032F9">
      <w:pPr>
        <w:jc w:val="right"/>
        <w:rPr>
          <w:rFonts w:ascii="Times New Roman" w:hAnsi="Times New Roman" w:cs="Times New Roman"/>
          <w:b/>
          <w:bCs/>
        </w:rPr>
      </w:pPr>
    </w:p>
    <w:p w:rsidR="00664897" w:rsidRPr="007238D6" w:rsidRDefault="00664897" w:rsidP="009032F9">
      <w:pPr>
        <w:jc w:val="right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pict>
          <v:shape id="Рисунок 4" o:spid="_x0000_s1034" type="#_x0000_t75" style="position:absolute;left:0;text-align:left;margin-left:15.35pt;margin-top:5.15pt;width:181.65pt;height:174.95pt;z-index:-251656704;visibility:visible">
            <v:imagedata r:id="rId14" o:title="" chromakey="white" blacklevel="13107f"/>
          </v:shape>
        </w:pict>
      </w:r>
      <w:r w:rsidRPr="007238D6">
        <w:rPr>
          <w:rFonts w:ascii="Times New Roman" w:hAnsi="Times New Roman" w:cs="Times New Roman"/>
          <w:b/>
          <w:bCs/>
        </w:rPr>
        <w:t>М. Дудин</w:t>
      </w:r>
    </w:p>
    <w:p w:rsidR="00664897" w:rsidRPr="00E74936" w:rsidRDefault="00664897" w:rsidP="00AB53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4897" w:rsidRPr="00E74936" w:rsidRDefault="00664897"/>
    <w:p w:rsidR="00664897" w:rsidRPr="00E74936" w:rsidRDefault="00664897"/>
    <w:p w:rsidR="00664897" w:rsidRPr="00E74936" w:rsidRDefault="00664897"/>
    <w:p w:rsidR="00664897" w:rsidRDefault="00664897" w:rsidP="00395968">
      <w:pPr>
        <w:spacing w:after="0" w:line="240" w:lineRule="auto"/>
      </w:pPr>
    </w:p>
    <w:p w:rsidR="00664897" w:rsidRPr="000E2827" w:rsidRDefault="00664897" w:rsidP="000E282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0E2827">
        <w:rPr>
          <w:rFonts w:ascii="Times New Roman" w:hAnsi="Times New Roman" w:cs="Times New Roman"/>
          <w:i/>
          <w:iCs/>
        </w:rPr>
        <w:t>Ма</w:t>
      </w:r>
      <w:r>
        <w:rPr>
          <w:rFonts w:ascii="Times New Roman" w:hAnsi="Times New Roman" w:cs="Times New Roman"/>
          <w:i/>
          <w:iCs/>
        </w:rPr>
        <w:t xml:space="preserve">й-2024 </w:t>
      </w:r>
    </w:p>
    <w:p w:rsidR="00664897" w:rsidRDefault="00664897" w:rsidP="00437642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МАДОУ № 132 </w:t>
      </w:r>
    </w:p>
    <w:p w:rsidR="00664897" w:rsidRPr="00371352" w:rsidRDefault="00664897" w:rsidP="003713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музыкальный руководитель 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16"/>
          <w:szCs w:val="16"/>
        </w:rPr>
        <w:t xml:space="preserve">Фёдорова А.А </w:t>
      </w:r>
    </w:p>
    <w:sectPr w:rsidR="00664897" w:rsidRPr="00371352" w:rsidSect="00156C82">
      <w:pgSz w:w="16838" w:h="11906" w:orient="landscape"/>
      <w:pgMar w:top="426" w:right="253" w:bottom="142" w:left="720" w:header="709" w:footer="709" w:gutter="0"/>
      <w:cols w:num="3" w:sep="1" w:space="56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5431"/>
    <w:multiLevelType w:val="hybridMultilevel"/>
    <w:tmpl w:val="63FAFF88"/>
    <w:lvl w:ilvl="0" w:tplc="D0C81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996FF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B2251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63A23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1A0BE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5BE142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29C17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904CA9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F4CE3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936"/>
    <w:rsid w:val="0006523E"/>
    <w:rsid w:val="000E2827"/>
    <w:rsid w:val="000F5F59"/>
    <w:rsid w:val="00130CA4"/>
    <w:rsid w:val="00156C82"/>
    <w:rsid w:val="0016560A"/>
    <w:rsid w:val="001660F3"/>
    <w:rsid w:val="001868F1"/>
    <w:rsid w:val="00196595"/>
    <w:rsid w:val="001A65C4"/>
    <w:rsid w:val="001C681A"/>
    <w:rsid w:val="001F1F6C"/>
    <w:rsid w:val="00203547"/>
    <w:rsid w:val="0020540E"/>
    <w:rsid w:val="00286005"/>
    <w:rsid w:val="00366F2D"/>
    <w:rsid w:val="00371352"/>
    <w:rsid w:val="003863EB"/>
    <w:rsid w:val="00395968"/>
    <w:rsid w:val="003A40C2"/>
    <w:rsid w:val="003D609F"/>
    <w:rsid w:val="0042018F"/>
    <w:rsid w:val="0042370C"/>
    <w:rsid w:val="00437642"/>
    <w:rsid w:val="00457C73"/>
    <w:rsid w:val="00460DB0"/>
    <w:rsid w:val="00461B9E"/>
    <w:rsid w:val="00486624"/>
    <w:rsid w:val="004D3EEA"/>
    <w:rsid w:val="004D4F90"/>
    <w:rsid w:val="00532636"/>
    <w:rsid w:val="00597408"/>
    <w:rsid w:val="005C2036"/>
    <w:rsid w:val="00664897"/>
    <w:rsid w:val="00672928"/>
    <w:rsid w:val="00675507"/>
    <w:rsid w:val="006911C0"/>
    <w:rsid w:val="006965D9"/>
    <w:rsid w:val="007238D6"/>
    <w:rsid w:val="00796128"/>
    <w:rsid w:val="007A3904"/>
    <w:rsid w:val="0089218C"/>
    <w:rsid w:val="008B5786"/>
    <w:rsid w:val="008C665C"/>
    <w:rsid w:val="008E3B6E"/>
    <w:rsid w:val="009032F9"/>
    <w:rsid w:val="00927C09"/>
    <w:rsid w:val="00A46CB7"/>
    <w:rsid w:val="00A67F0D"/>
    <w:rsid w:val="00AB530A"/>
    <w:rsid w:val="00AC0103"/>
    <w:rsid w:val="00AF60A2"/>
    <w:rsid w:val="00BD3C6B"/>
    <w:rsid w:val="00BF0699"/>
    <w:rsid w:val="00C170C9"/>
    <w:rsid w:val="00C256C4"/>
    <w:rsid w:val="00C82705"/>
    <w:rsid w:val="00CC0F58"/>
    <w:rsid w:val="00CE5561"/>
    <w:rsid w:val="00D14318"/>
    <w:rsid w:val="00D16D11"/>
    <w:rsid w:val="00D87D4A"/>
    <w:rsid w:val="00DE5ECF"/>
    <w:rsid w:val="00E74936"/>
    <w:rsid w:val="00ED27E8"/>
    <w:rsid w:val="00F0057B"/>
    <w:rsid w:val="00F04853"/>
    <w:rsid w:val="00F644E3"/>
    <w:rsid w:val="00F64A43"/>
    <w:rsid w:val="00FE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C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20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018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74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93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rsid w:val="00423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2370C"/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911C0"/>
  </w:style>
  <w:style w:type="character" w:styleId="Strong">
    <w:name w:val="Strong"/>
    <w:basedOn w:val="DefaultParagraphFont"/>
    <w:uiPriority w:val="99"/>
    <w:qFormat/>
    <w:rsid w:val="00D16D11"/>
    <w:rPr>
      <w:b/>
      <w:bCs/>
    </w:rPr>
  </w:style>
  <w:style w:type="paragraph" w:styleId="NormalWeb">
    <w:name w:val="Normal (Web)"/>
    <w:basedOn w:val="Normal"/>
    <w:uiPriority w:val="99"/>
    <w:rsid w:val="004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22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394</TotalTime>
  <Pages>2</Pages>
  <Words>997</Words>
  <Characters>5686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Windows7x64</cp:lastModifiedBy>
  <cp:revision>52</cp:revision>
  <cp:lastPrinted>2015-03-23T10:21:00Z</cp:lastPrinted>
  <dcterms:created xsi:type="dcterms:W3CDTF">2015-03-23T06:20:00Z</dcterms:created>
  <dcterms:modified xsi:type="dcterms:W3CDTF">2024-05-08T03:12:00Z</dcterms:modified>
</cp:coreProperties>
</file>