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6AA" w:rsidRPr="00FC6FE1" w:rsidRDefault="004A76AA" w:rsidP="00FC6FE1">
      <w:pPr>
        <w:jc w:val="center"/>
        <w:rPr>
          <w:rFonts w:ascii="Andalus" w:hAnsi="Andalus" w:cs="Andalus"/>
          <w:b/>
          <w:bCs/>
          <w:i/>
          <w:iCs/>
          <w:color w:val="4472C4"/>
          <w:sz w:val="52"/>
          <w:szCs w:val="52"/>
        </w:rPr>
      </w:pPr>
      <w:r w:rsidRPr="00FC6FE1">
        <w:rPr>
          <w:rFonts w:ascii="Cambria" w:hAnsi="Cambria" w:cs="Cambria"/>
          <w:b/>
          <w:bCs/>
          <w:i/>
          <w:iCs/>
          <w:color w:val="4472C4"/>
          <w:sz w:val="52"/>
          <w:szCs w:val="52"/>
        </w:rPr>
        <w:t>Стихи</w:t>
      </w:r>
      <w:r>
        <w:rPr>
          <w:rFonts w:ascii="Cambria" w:hAnsi="Cambria" w:cs="Cambria"/>
          <w:b/>
          <w:bCs/>
          <w:i/>
          <w:iCs/>
          <w:color w:val="4472C4"/>
          <w:sz w:val="52"/>
          <w:szCs w:val="52"/>
        </w:rPr>
        <w:t xml:space="preserve"> </w:t>
      </w:r>
      <w:r w:rsidRPr="00FC6FE1">
        <w:rPr>
          <w:rFonts w:ascii="Cambria" w:hAnsi="Cambria" w:cs="Cambria"/>
          <w:b/>
          <w:bCs/>
          <w:i/>
          <w:iCs/>
          <w:color w:val="4472C4"/>
          <w:sz w:val="52"/>
          <w:szCs w:val="52"/>
        </w:rPr>
        <w:t>для</w:t>
      </w:r>
      <w:r>
        <w:rPr>
          <w:rFonts w:ascii="Cambria" w:hAnsi="Cambria" w:cs="Cambria"/>
          <w:b/>
          <w:bCs/>
          <w:i/>
          <w:iCs/>
          <w:color w:val="4472C4"/>
          <w:sz w:val="52"/>
          <w:szCs w:val="52"/>
        </w:rPr>
        <w:t xml:space="preserve"> </w:t>
      </w:r>
      <w:r w:rsidRPr="00FC6FE1">
        <w:rPr>
          <w:rFonts w:ascii="Cambria" w:hAnsi="Cambria" w:cs="Cambria"/>
          <w:b/>
          <w:bCs/>
          <w:i/>
          <w:iCs/>
          <w:color w:val="4472C4"/>
          <w:sz w:val="52"/>
          <w:szCs w:val="52"/>
        </w:rPr>
        <w:t>развития</w:t>
      </w:r>
      <w:r>
        <w:rPr>
          <w:rFonts w:ascii="Cambria" w:hAnsi="Cambria" w:cs="Cambria"/>
          <w:b/>
          <w:bCs/>
          <w:i/>
          <w:iCs/>
          <w:color w:val="4472C4"/>
          <w:sz w:val="52"/>
          <w:szCs w:val="52"/>
        </w:rPr>
        <w:t xml:space="preserve"> </w:t>
      </w:r>
      <w:r w:rsidRPr="00FC6FE1">
        <w:rPr>
          <w:rFonts w:ascii="Cambria" w:hAnsi="Cambria" w:cs="Cambria"/>
          <w:b/>
          <w:bCs/>
          <w:i/>
          <w:iCs/>
          <w:color w:val="4472C4"/>
          <w:sz w:val="52"/>
          <w:szCs w:val="52"/>
        </w:rPr>
        <w:t>речи</w:t>
      </w:r>
      <w:r>
        <w:rPr>
          <w:rFonts w:ascii="Cambria" w:hAnsi="Cambria" w:cs="Cambria"/>
          <w:b/>
          <w:bCs/>
          <w:i/>
          <w:iCs/>
          <w:color w:val="4472C4"/>
          <w:sz w:val="52"/>
          <w:szCs w:val="52"/>
        </w:rPr>
        <w:t xml:space="preserve"> </w:t>
      </w:r>
      <w:r w:rsidRPr="00FC6FE1">
        <w:rPr>
          <w:rFonts w:ascii="Cambria" w:hAnsi="Cambria" w:cs="Cambria"/>
          <w:b/>
          <w:bCs/>
          <w:i/>
          <w:iCs/>
          <w:color w:val="4472C4"/>
          <w:sz w:val="52"/>
          <w:szCs w:val="52"/>
        </w:rPr>
        <w:t>ма</w:t>
      </w:r>
      <w:r w:rsidRPr="00FC6FE1">
        <w:rPr>
          <w:rFonts w:ascii="Calibri" w:hAnsi="Calibri" w:cs="Calibri"/>
          <w:b/>
          <w:bCs/>
          <w:i/>
          <w:iCs/>
          <w:color w:val="4472C4"/>
          <w:sz w:val="52"/>
          <w:szCs w:val="52"/>
        </w:rPr>
        <w:t>лышей</w:t>
      </w:r>
    </w:p>
    <w:p w:rsidR="004A76AA" w:rsidRPr="006F7A5C" w:rsidRDefault="004A76AA" w:rsidP="006F7A5C">
      <w:pPr>
        <w:rPr>
          <w:sz w:val="44"/>
          <w:szCs w:val="4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92.75pt;margin-top:25pt;width:132.75pt;height:171.05pt;z-index:-251665408;visibility:visible;mso-position-horizontal:right;mso-position-horizontal-relative:margin">
            <v:imagedata r:id="rId4" o:title=""/>
            <w10:wrap anchorx="margin"/>
          </v:shape>
        </w:pict>
      </w:r>
    </w:p>
    <w:p w:rsidR="004A76AA" w:rsidRDefault="004A76AA" w:rsidP="006F7A5C"/>
    <w:p w:rsidR="004A76AA" w:rsidRPr="006F7A5C" w:rsidRDefault="004A76AA" w:rsidP="006F7A5C">
      <w:pPr>
        <w:rPr>
          <w:sz w:val="52"/>
          <w:szCs w:val="52"/>
        </w:rPr>
      </w:pPr>
      <w:r w:rsidRPr="006F7A5C">
        <w:rPr>
          <w:sz w:val="52"/>
          <w:szCs w:val="52"/>
        </w:rPr>
        <w:t>Петя, Петя-петушок</w:t>
      </w:r>
    </w:p>
    <w:p w:rsidR="004A76AA" w:rsidRPr="006F7A5C" w:rsidRDefault="004A76AA" w:rsidP="006F7A5C">
      <w:pPr>
        <w:rPr>
          <w:sz w:val="52"/>
          <w:szCs w:val="52"/>
        </w:rPr>
      </w:pPr>
      <w:r w:rsidRPr="006F7A5C">
        <w:rPr>
          <w:sz w:val="52"/>
          <w:szCs w:val="52"/>
        </w:rPr>
        <w:t>Целый день учил стишок.</w:t>
      </w:r>
    </w:p>
    <w:p w:rsidR="004A76AA" w:rsidRPr="006F7A5C" w:rsidRDefault="004A76AA" w:rsidP="006F7A5C">
      <w:pPr>
        <w:rPr>
          <w:sz w:val="52"/>
          <w:szCs w:val="52"/>
        </w:rPr>
      </w:pPr>
      <w:r w:rsidRPr="006F7A5C">
        <w:rPr>
          <w:sz w:val="52"/>
          <w:szCs w:val="52"/>
        </w:rPr>
        <w:t>А запомнил он строку</w:t>
      </w:r>
    </w:p>
    <w:p w:rsidR="004A76AA" w:rsidRPr="006F7A5C" w:rsidRDefault="004A76AA" w:rsidP="006F7A5C">
      <w:pPr>
        <w:rPr>
          <w:sz w:val="52"/>
          <w:szCs w:val="52"/>
        </w:rPr>
      </w:pPr>
      <w:r w:rsidRPr="006F7A5C">
        <w:rPr>
          <w:sz w:val="52"/>
          <w:szCs w:val="52"/>
        </w:rPr>
        <w:t>Лишь одну – «Ку-ка-ре-ку!»</w:t>
      </w:r>
    </w:p>
    <w:p w:rsidR="004A76AA" w:rsidRDefault="004A76AA" w:rsidP="006F7A5C">
      <w:pPr>
        <w:rPr>
          <w:sz w:val="52"/>
          <w:szCs w:val="52"/>
        </w:rPr>
      </w:pPr>
      <w:r>
        <w:rPr>
          <w:noProof/>
        </w:rPr>
        <w:pict>
          <v:shape id="Рисунок 4" o:spid="_x0000_s1027" type="#_x0000_t75" style="position:absolute;margin-left:-49.45pt;margin-top:38.5pt;width:181.25pt;height:176.2pt;z-index:-251664384;visibility:visible;mso-position-horizontal-relative:margin">
            <v:imagedata r:id="rId5" o:title=""/>
            <w10:wrap anchorx="margin"/>
          </v:shape>
        </w:pict>
      </w:r>
    </w:p>
    <w:p w:rsidR="004A76AA" w:rsidRPr="006F7A5C" w:rsidRDefault="004A76AA" w:rsidP="006F7A5C">
      <w:pPr>
        <w:rPr>
          <w:sz w:val="52"/>
          <w:szCs w:val="52"/>
        </w:rPr>
      </w:pPr>
    </w:p>
    <w:p w:rsidR="004A76AA" w:rsidRPr="006F7A5C" w:rsidRDefault="004A76AA" w:rsidP="00D35848">
      <w:pPr>
        <w:jc w:val="right"/>
        <w:rPr>
          <w:sz w:val="52"/>
          <w:szCs w:val="52"/>
        </w:rPr>
      </w:pPr>
      <w:r w:rsidRPr="006F7A5C">
        <w:rPr>
          <w:sz w:val="52"/>
          <w:szCs w:val="52"/>
        </w:rPr>
        <w:t xml:space="preserve">Белка сушит сыроежки, </w:t>
      </w:r>
    </w:p>
    <w:p w:rsidR="004A76AA" w:rsidRPr="006F7A5C" w:rsidRDefault="004A76AA" w:rsidP="00D35848">
      <w:pPr>
        <w:jc w:val="right"/>
        <w:rPr>
          <w:sz w:val="52"/>
          <w:szCs w:val="52"/>
        </w:rPr>
      </w:pPr>
      <w:r w:rsidRPr="006F7A5C">
        <w:rPr>
          <w:sz w:val="52"/>
          <w:szCs w:val="52"/>
        </w:rPr>
        <w:t>Лапкой с ветки рвет орешки.</w:t>
      </w:r>
    </w:p>
    <w:p w:rsidR="004A76AA" w:rsidRPr="006F7A5C" w:rsidRDefault="004A76AA" w:rsidP="00D35848">
      <w:pPr>
        <w:jc w:val="right"/>
        <w:rPr>
          <w:sz w:val="52"/>
          <w:szCs w:val="52"/>
        </w:rPr>
      </w:pPr>
      <w:r w:rsidRPr="006F7A5C">
        <w:rPr>
          <w:sz w:val="52"/>
          <w:szCs w:val="52"/>
        </w:rPr>
        <w:t>Все запасы в кладовой</w:t>
      </w:r>
    </w:p>
    <w:p w:rsidR="004A76AA" w:rsidRDefault="004A76AA" w:rsidP="00D35848">
      <w:pPr>
        <w:jc w:val="right"/>
        <w:rPr>
          <w:sz w:val="52"/>
          <w:szCs w:val="52"/>
        </w:rPr>
      </w:pPr>
      <w:r w:rsidRPr="006F7A5C">
        <w:rPr>
          <w:sz w:val="52"/>
          <w:szCs w:val="52"/>
        </w:rPr>
        <w:t>Пригодятся ей зимой.</w:t>
      </w:r>
    </w:p>
    <w:p w:rsidR="004A76AA" w:rsidRDefault="004A76AA" w:rsidP="006F7A5C">
      <w:pPr>
        <w:rPr>
          <w:sz w:val="52"/>
          <w:szCs w:val="52"/>
        </w:rPr>
      </w:pPr>
    </w:p>
    <w:p w:rsidR="004A76AA" w:rsidRDefault="004A76AA" w:rsidP="006F7A5C"/>
    <w:p w:rsidR="004A76AA" w:rsidRDefault="004A76AA" w:rsidP="006F7A5C"/>
    <w:p w:rsidR="004A76AA" w:rsidRDefault="004A76AA" w:rsidP="006F7A5C"/>
    <w:p w:rsidR="004A76AA" w:rsidRPr="00FC6FE1" w:rsidRDefault="004A76AA" w:rsidP="006F7A5C">
      <w:pPr>
        <w:rPr>
          <w:sz w:val="48"/>
          <w:szCs w:val="48"/>
        </w:rPr>
      </w:pPr>
      <w:r w:rsidRPr="00FC6FE1">
        <w:rPr>
          <w:sz w:val="48"/>
          <w:szCs w:val="48"/>
        </w:rPr>
        <w:t>Большую морковку зайчишки тащили,</w:t>
      </w:r>
    </w:p>
    <w:p w:rsidR="004A76AA" w:rsidRPr="00FC6FE1" w:rsidRDefault="004A76AA" w:rsidP="006F7A5C">
      <w:pPr>
        <w:rPr>
          <w:sz w:val="48"/>
          <w:szCs w:val="48"/>
        </w:rPr>
      </w:pPr>
      <w:r w:rsidRPr="00FC6FE1">
        <w:rPr>
          <w:sz w:val="48"/>
          <w:szCs w:val="48"/>
        </w:rPr>
        <w:t>Они от морковки чуть-чуть откусили,</w:t>
      </w:r>
    </w:p>
    <w:p w:rsidR="004A76AA" w:rsidRPr="00FC6FE1" w:rsidRDefault="004A76AA" w:rsidP="006F7A5C">
      <w:pPr>
        <w:rPr>
          <w:sz w:val="48"/>
          <w:szCs w:val="48"/>
        </w:rPr>
      </w:pPr>
      <w:r w:rsidRPr="00FC6FE1">
        <w:rPr>
          <w:sz w:val="48"/>
          <w:szCs w:val="48"/>
        </w:rPr>
        <w:t>Потом захотелось еще откусить,</w:t>
      </w:r>
    </w:p>
    <w:p w:rsidR="004A76AA" w:rsidRPr="00FC6FE1" w:rsidRDefault="004A76AA" w:rsidP="006F7A5C">
      <w:pPr>
        <w:rPr>
          <w:sz w:val="48"/>
          <w:szCs w:val="48"/>
        </w:rPr>
      </w:pPr>
      <w:r w:rsidRPr="00FC6FE1">
        <w:rPr>
          <w:sz w:val="48"/>
          <w:szCs w:val="48"/>
        </w:rPr>
        <w:t>Потом… уже нечего было тащить.</w:t>
      </w:r>
    </w:p>
    <w:p w:rsidR="004A76AA" w:rsidRDefault="004A76AA" w:rsidP="006F7A5C">
      <w:r>
        <w:rPr>
          <w:noProof/>
        </w:rPr>
        <w:pict>
          <v:shape id="Рисунок 5" o:spid="_x0000_s1028" type="#_x0000_t75" style="position:absolute;margin-left:274pt;margin-top:1.1pt;width:160.85pt;height:200.35pt;z-index:-251663360;visibility:visible;mso-position-horizontal-relative:margin">
            <v:imagedata r:id="rId6" o:title=""/>
            <w10:wrap anchorx="margin"/>
          </v:shape>
        </w:pict>
      </w:r>
    </w:p>
    <w:p w:rsidR="004A76AA" w:rsidRDefault="004A76AA" w:rsidP="006F7A5C"/>
    <w:p w:rsidR="004A76AA" w:rsidRDefault="004A76AA" w:rsidP="006F7A5C">
      <w:r>
        <w:rPr>
          <w:noProof/>
        </w:rPr>
        <w:pict>
          <v:shape id="Рисунок 6" o:spid="_x0000_s1029" type="#_x0000_t75" style="position:absolute;margin-left:129pt;margin-top:8.2pt;width:140.35pt;height:174.85pt;z-index:-251662336;visibility:visible;mso-position-horizontal-relative:margin">
            <v:imagedata r:id="rId6" o:title=""/>
            <w10:wrap anchorx="margin"/>
          </v:shape>
        </w:pict>
      </w:r>
    </w:p>
    <w:p w:rsidR="004A76AA" w:rsidRDefault="004A76AA" w:rsidP="006F7A5C"/>
    <w:p w:rsidR="004A76AA" w:rsidRDefault="004A76AA" w:rsidP="006F7A5C"/>
    <w:p w:rsidR="004A76AA" w:rsidRDefault="004A76AA" w:rsidP="006F7A5C"/>
    <w:p w:rsidR="004A76AA" w:rsidRDefault="004A76AA" w:rsidP="006F7A5C"/>
    <w:p w:rsidR="004A76AA" w:rsidRDefault="004A76AA" w:rsidP="006F7A5C"/>
    <w:p w:rsidR="004A76AA" w:rsidRDefault="004A76AA" w:rsidP="006F7A5C"/>
    <w:p w:rsidR="004A76AA" w:rsidRDefault="004A76AA" w:rsidP="006F7A5C"/>
    <w:p w:rsidR="004A76AA" w:rsidRDefault="004A76AA" w:rsidP="006F7A5C"/>
    <w:p w:rsidR="004A76AA" w:rsidRDefault="004A76AA" w:rsidP="006F7A5C"/>
    <w:p w:rsidR="004A76AA" w:rsidRDefault="004A76AA" w:rsidP="006F7A5C"/>
    <w:p w:rsidR="004A76AA" w:rsidRPr="006F7A5C" w:rsidRDefault="004A76AA" w:rsidP="006F7A5C">
      <w:pPr>
        <w:rPr>
          <w:sz w:val="44"/>
          <w:szCs w:val="44"/>
        </w:rPr>
      </w:pPr>
      <w:r>
        <w:rPr>
          <w:noProof/>
        </w:rPr>
        <w:pict>
          <v:shape id="Рисунок 2" o:spid="_x0000_s1030" type="#_x0000_t75" style="position:absolute;margin-left:303.2pt;margin-top:-46.4pt;width:198.9pt;height:225.35pt;z-index:-251661312;visibility:visible">
            <v:imagedata r:id="rId7" o:title=""/>
          </v:shape>
        </w:pict>
      </w:r>
    </w:p>
    <w:p w:rsidR="004A76AA" w:rsidRPr="006F7A5C" w:rsidRDefault="004A76AA" w:rsidP="006F7A5C">
      <w:pPr>
        <w:rPr>
          <w:sz w:val="44"/>
          <w:szCs w:val="44"/>
        </w:rPr>
      </w:pPr>
      <w:r w:rsidRPr="006F7A5C">
        <w:rPr>
          <w:sz w:val="44"/>
          <w:szCs w:val="44"/>
        </w:rPr>
        <w:t>- Мышка, мышка, что не спишь,</w:t>
      </w:r>
    </w:p>
    <w:p w:rsidR="004A76AA" w:rsidRPr="006F7A5C" w:rsidRDefault="004A76AA" w:rsidP="006F7A5C">
      <w:pPr>
        <w:rPr>
          <w:sz w:val="44"/>
          <w:szCs w:val="44"/>
        </w:rPr>
      </w:pPr>
      <w:r w:rsidRPr="006F7A5C">
        <w:rPr>
          <w:sz w:val="44"/>
          <w:szCs w:val="44"/>
        </w:rPr>
        <w:t>Что соломою хрустишь?</w:t>
      </w:r>
    </w:p>
    <w:p w:rsidR="004A76AA" w:rsidRPr="006F7A5C" w:rsidRDefault="004A76AA" w:rsidP="006F7A5C">
      <w:pPr>
        <w:rPr>
          <w:sz w:val="44"/>
          <w:szCs w:val="44"/>
        </w:rPr>
      </w:pPr>
      <w:r w:rsidRPr="006F7A5C">
        <w:rPr>
          <w:sz w:val="44"/>
          <w:szCs w:val="44"/>
        </w:rPr>
        <w:t>- Я боюсь уснуть, сестрица,</w:t>
      </w:r>
    </w:p>
    <w:p w:rsidR="004A76AA" w:rsidRPr="006F7A5C" w:rsidRDefault="004A76AA" w:rsidP="006F7A5C">
      <w:pPr>
        <w:rPr>
          <w:sz w:val="44"/>
          <w:szCs w:val="44"/>
        </w:rPr>
      </w:pPr>
      <w:r w:rsidRPr="006F7A5C">
        <w:rPr>
          <w:sz w:val="44"/>
          <w:szCs w:val="44"/>
        </w:rPr>
        <w:t>Кот усатый мне приснится!</w:t>
      </w:r>
    </w:p>
    <w:p w:rsidR="004A76AA" w:rsidRDefault="004A76AA" w:rsidP="006F7A5C"/>
    <w:p w:rsidR="004A76AA" w:rsidRDefault="004A76AA" w:rsidP="006F7A5C">
      <w:pPr>
        <w:rPr>
          <w:sz w:val="48"/>
          <w:szCs w:val="48"/>
        </w:rPr>
      </w:pPr>
    </w:p>
    <w:p w:rsidR="004A76AA" w:rsidRDefault="004A76AA" w:rsidP="006F7A5C">
      <w:pPr>
        <w:rPr>
          <w:sz w:val="48"/>
          <w:szCs w:val="48"/>
        </w:rPr>
      </w:pPr>
      <w:r>
        <w:rPr>
          <w:noProof/>
        </w:rPr>
        <w:pict>
          <v:shape id="Рисунок 15" o:spid="_x0000_s1031" type="#_x0000_t75" style="position:absolute;margin-left:0;margin-top:16.6pt;width:126.25pt;height:155.25pt;z-index:-251652096;visibility:visible;mso-position-horizontal:left;mso-position-horizontal-relative:margin">
            <v:imagedata r:id="rId8" o:title=""/>
            <w10:wrap anchorx="margin"/>
          </v:shape>
        </w:pict>
      </w:r>
    </w:p>
    <w:p w:rsidR="004A76AA" w:rsidRPr="006F7A5C" w:rsidRDefault="004A76AA" w:rsidP="00D35848">
      <w:pPr>
        <w:jc w:val="right"/>
        <w:rPr>
          <w:sz w:val="48"/>
          <w:szCs w:val="48"/>
        </w:rPr>
      </w:pPr>
      <w:r w:rsidRPr="006F7A5C">
        <w:rPr>
          <w:sz w:val="48"/>
          <w:szCs w:val="48"/>
        </w:rPr>
        <w:t>На столе лежали пышки,</w:t>
      </w:r>
    </w:p>
    <w:p w:rsidR="004A76AA" w:rsidRPr="006F7A5C" w:rsidRDefault="004A76AA" w:rsidP="00D35848">
      <w:pPr>
        <w:jc w:val="right"/>
        <w:rPr>
          <w:sz w:val="48"/>
          <w:szCs w:val="48"/>
        </w:rPr>
      </w:pPr>
      <w:r w:rsidRPr="006F7A5C">
        <w:rPr>
          <w:sz w:val="48"/>
          <w:szCs w:val="48"/>
        </w:rPr>
        <w:t>А в углу играли мышки.</w:t>
      </w:r>
    </w:p>
    <w:p w:rsidR="004A76AA" w:rsidRPr="006F7A5C" w:rsidRDefault="004A76AA" w:rsidP="00D35848">
      <w:pPr>
        <w:jc w:val="right"/>
        <w:rPr>
          <w:sz w:val="48"/>
          <w:szCs w:val="48"/>
        </w:rPr>
      </w:pPr>
      <w:r w:rsidRPr="006F7A5C">
        <w:rPr>
          <w:sz w:val="48"/>
          <w:szCs w:val="48"/>
        </w:rPr>
        <w:t>Если б не было здесь мышки,</w:t>
      </w:r>
    </w:p>
    <w:p w:rsidR="004A76AA" w:rsidRPr="006F7A5C" w:rsidRDefault="004A76AA" w:rsidP="00D35848">
      <w:pPr>
        <w:jc w:val="right"/>
        <w:rPr>
          <w:sz w:val="48"/>
          <w:szCs w:val="48"/>
        </w:rPr>
      </w:pPr>
      <w:r w:rsidRPr="006F7A5C">
        <w:rPr>
          <w:sz w:val="48"/>
          <w:szCs w:val="48"/>
        </w:rPr>
        <w:t>Были б целы эти пышки.</w:t>
      </w:r>
    </w:p>
    <w:p w:rsidR="004A76AA" w:rsidRDefault="004A76AA" w:rsidP="006F7A5C"/>
    <w:p w:rsidR="004A76AA" w:rsidRDefault="004A76AA" w:rsidP="006F7A5C"/>
    <w:p w:rsidR="004A76AA" w:rsidRDefault="004A76AA" w:rsidP="006F7A5C">
      <w:r>
        <w:rPr>
          <w:noProof/>
        </w:rPr>
        <w:pict>
          <v:shape id="Рисунок 10" o:spid="_x0000_s1032" type="#_x0000_t75" style="position:absolute;margin-left:313.25pt;margin-top:9.1pt;width:119.05pt;height:178.6pt;z-index:-251657216;visibility:visible">
            <v:imagedata r:id="rId9" o:title=""/>
          </v:shape>
        </w:pict>
      </w:r>
    </w:p>
    <w:p w:rsidR="004A76AA" w:rsidRDefault="004A76AA" w:rsidP="006F7A5C"/>
    <w:p w:rsidR="004A76AA" w:rsidRDefault="004A76AA" w:rsidP="006F7A5C"/>
    <w:p w:rsidR="004A76AA" w:rsidRPr="00CB75B6" w:rsidRDefault="004A76AA" w:rsidP="006F7A5C">
      <w:pPr>
        <w:rPr>
          <w:sz w:val="48"/>
          <w:szCs w:val="48"/>
        </w:rPr>
      </w:pPr>
      <w:r w:rsidRPr="00CB75B6">
        <w:rPr>
          <w:sz w:val="48"/>
          <w:szCs w:val="48"/>
        </w:rPr>
        <w:t>Под кустом играют в прятки</w:t>
      </w:r>
    </w:p>
    <w:p w:rsidR="004A76AA" w:rsidRPr="00CB75B6" w:rsidRDefault="004A76AA" w:rsidP="006F7A5C">
      <w:pPr>
        <w:rPr>
          <w:sz w:val="48"/>
          <w:szCs w:val="48"/>
        </w:rPr>
      </w:pPr>
      <w:r>
        <w:rPr>
          <w:sz w:val="48"/>
          <w:szCs w:val="48"/>
        </w:rPr>
        <w:t>Шалов</w:t>
      </w:r>
      <w:r w:rsidRPr="00CB75B6">
        <w:rPr>
          <w:sz w:val="48"/>
          <w:szCs w:val="48"/>
        </w:rPr>
        <w:t>ливые лисятки.</w:t>
      </w:r>
    </w:p>
    <w:p w:rsidR="004A76AA" w:rsidRPr="00CB75B6" w:rsidRDefault="004A76AA" w:rsidP="006F7A5C">
      <w:pPr>
        <w:rPr>
          <w:sz w:val="48"/>
          <w:szCs w:val="48"/>
        </w:rPr>
      </w:pPr>
      <w:r w:rsidRPr="00CB75B6">
        <w:rPr>
          <w:sz w:val="48"/>
          <w:szCs w:val="48"/>
        </w:rPr>
        <w:t>А лиса для малышей</w:t>
      </w:r>
    </w:p>
    <w:p w:rsidR="004A76AA" w:rsidRPr="00CB75B6" w:rsidRDefault="004A76AA" w:rsidP="006F7A5C">
      <w:pPr>
        <w:rPr>
          <w:sz w:val="48"/>
          <w:szCs w:val="48"/>
        </w:rPr>
      </w:pPr>
      <w:r w:rsidRPr="00CB75B6">
        <w:rPr>
          <w:sz w:val="48"/>
          <w:szCs w:val="48"/>
        </w:rPr>
        <w:t>Ловит в зарослях мышей.</w:t>
      </w:r>
    </w:p>
    <w:p w:rsidR="004A76AA" w:rsidRDefault="004A76AA" w:rsidP="006F7A5C">
      <w:pPr>
        <w:rPr>
          <w:sz w:val="48"/>
          <w:szCs w:val="48"/>
        </w:rPr>
      </w:pPr>
    </w:p>
    <w:p w:rsidR="004A76AA" w:rsidRDefault="004A76AA" w:rsidP="006F7A5C">
      <w:pPr>
        <w:rPr>
          <w:sz w:val="48"/>
          <w:szCs w:val="48"/>
        </w:rPr>
      </w:pPr>
    </w:p>
    <w:p w:rsidR="004A76AA" w:rsidRDefault="004A76AA" w:rsidP="00D35848">
      <w:pPr>
        <w:jc w:val="right"/>
        <w:rPr>
          <w:sz w:val="48"/>
          <w:szCs w:val="48"/>
        </w:rPr>
      </w:pPr>
      <w:r>
        <w:rPr>
          <w:noProof/>
        </w:rPr>
        <w:pict>
          <v:shape id="Рисунок 7" o:spid="_x0000_s1033" type="#_x0000_t75" style="position:absolute;left:0;text-align:left;margin-left:22.5pt;margin-top:1.75pt;width:120.4pt;height:173.4pt;z-index:-251660288;visibility:visible">
            <v:imagedata r:id="rId10" o:title=""/>
          </v:shape>
        </w:pict>
      </w:r>
    </w:p>
    <w:p w:rsidR="004A76AA" w:rsidRPr="00CB75B6" w:rsidRDefault="004A76AA" w:rsidP="00D35848">
      <w:pPr>
        <w:jc w:val="right"/>
        <w:rPr>
          <w:sz w:val="48"/>
          <w:szCs w:val="48"/>
        </w:rPr>
      </w:pPr>
      <w:r w:rsidRPr="00CB75B6">
        <w:rPr>
          <w:sz w:val="48"/>
          <w:szCs w:val="48"/>
        </w:rPr>
        <w:t>Вышли волки на охоту.</w:t>
      </w:r>
    </w:p>
    <w:p w:rsidR="004A76AA" w:rsidRPr="00CB75B6" w:rsidRDefault="004A76AA" w:rsidP="00D35848">
      <w:pPr>
        <w:jc w:val="right"/>
        <w:rPr>
          <w:sz w:val="48"/>
          <w:szCs w:val="48"/>
        </w:rPr>
      </w:pPr>
      <w:r w:rsidRPr="00CB75B6">
        <w:rPr>
          <w:sz w:val="48"/>
          <w:szCs w:val="48"/>
        </w:rPr>
        <w:t>Бродят стаей по болоту.</w:t>
      </w:r>
    </w:p>
    <w:p w:rsidR="004A76AA" w:rsidRPr="00CB75B6" w:rsidRDefault="004A76AA" w:rsidP="00D35848">
      <w:pPr>
        <w:jc w:val="right"/>
        <w:rPr>
          <w:sz w:val="48"/>
          <w:szCs w:val="48"/>
        </w:rPr>
      </w:pPr>
      <w:r w:rsidRPr="00CB75B6">
        <w:rPr>
          <w:sz w:val="48"/>
          <w:szCs w:val="48"/>
        </w:rPr>
        <w:t>Между прочим, говорят,</w:t>
      </w:r>
    </w:p>
    <w:p w:rsidR="004A76AA" w:rsidRPr="00CB75B6" w:rsidRDefault="004A76AA" w:rsidP="00D35848">
      <w:pPr>
        <w:jc w:val="right"/>
        <w:rPr>
          <w:sz w:val="48"/>
          <w:szCs w:val="48"/>
        </w:rPr>
      </w:pPr>
      <w:r w:rsidRPr="00CB75B6">
        <w:rPr>
          <w:sz w:val="48"/>
          <w:szCs w:val="48"/>
        </w:rPr>
        <w:t>Волки ягоды едят.</w:t>
      </w:r>
    </w:p>
    <w:p w:rsidR="004A76AA" w:rsidRPr="00CB75B6" w:rsidRDefault="004A76AA" w:rsidP="006F7A5C">
      <w:pPr>
        <w:rPr>
          <w:sz w:val="48"/>
          <w:szCs w:val="48"/>
        </w:rPr>
      </w:pPr>
    </w:p>
    <w:p w:rsidR="004A76AA" w:rsidRPr="00CB75B6" w:rsidRDefault="004A76AA" w:rsidP="006F7A5C">
      <w:pPr>
        <w:rPr>
          <w:sz w:val="48"/>
          <w:szCs w:val="48"/>
        </w:rPr>
      </w:pPr>
      <w:r>
        <w:rPr>
          <w:noProof/>
        </w:rPr>
        <w:pict>
          <v:shape id="Рисунок 14" o:spid="_x0000_s1034" type="#_x0000_t75" style="position:absolute;margin-left:269.3pt;margin-top:-2.5pt;width:186.05pt;height:188.45pt;z-index:-251653120;visibility:visible">
            <v:imagedata r:id="rId11" o:title=""/>
          </v:shape>
        </w:pict>
      </w:r>
      <w:r w:rsidRPr="00CB75B6">
        <w:rPr>
          <w:sz w:val="48"/>
          <w:szCs w:val="48"/>
        </w:rPr>
        <w:t>Мчится заяц от лисы,</w:t>
      </w:r>
    </w:p>
    <w:p w:rsidR="004A76AA" w:rsidRPr="00CB75B6" w:rsidRDefault="004A76AA" w:rsidP="006F7A5C">
      <w:pPr>
        <w:rPr>
          <w:sz w:val="48"/>
          <w:szCs w:val="48"/>
        </w:rPr>
      </w:pPr>
      <w:r w:rsidRPr="00CB75B6">
        <w:rPr>
          <w:sz w:val="48"/>
          <w:szCs w:val="48"/>
        </w:rPr>
        <w:t>Хвост дрожит, дрожат усы.</w:t>
      </w:r>
    </w:p>
    <w:p w:rsidR="004A76AA" w:rsidRPr="00CB75B6" w:rsidRDefault="004A76AA" w:rsidP="006F7A5C">
      <w:pPr>
        <w:rPr>
          <w:sz w:val="48"/>
          <w:szCs w:val="48"/>
        </w:rPr>
      </w:pPr>
      <w:r w:rsidRPr="00CB75B6">
        <w:rPr>
          <w:sz w:val="48"/>
          <w:szCs w:val="48"/>
        </w:rPr>
        <w:t>Встали сосны на пути,</w:t>
      </w:r>
    </w:p>
    <w:p w:rsidR="004A76AA" w:rsidRPr="00CB75B6" w:rsidRDefault="004A76AA" w:rsidP="006F7A5C">
      <w:pPr>
        <w:rPr>
          <w:sz w:val="48"/>
          <w:szCs w:val="48"/>
        </w:rPr>
      </w:pPr>
      <w:r w:rsidRPr="00CB75B6">
        <w:rPr>
          <w:sz w:val="48"/>
          <w:szCs w:val="48"/>
        </w:rPr>
        <w:t>От погони не уйти!</w:t>
      </w:r>
    </w:p>
    <w:p w:rsidR="004A76AA" w:rsidRPr="00CB75B6" w:rsidRDefault="004A76AA" w:rsidP="006F7A5C">
      <w:pPr>
        <w:rPr>
          <w:sz w:val="48"/>
          <w:szCs w:val="48"/>
        </w:rPr>
      </w:pPr>
      <w:r w:rsidRPr="00CB75B6">
        <w:rPr>
          <w:sz w:val="48"/>
          <w:szCs w:val="48"/>
        </w:rPr>
        <w:t>Нет спасения в бору…</w:t>
      </w:r>
    </w:p>
    <w:p w:rsidR="004A76AA" w:rsidRPr="00CB75B6" w:rsidRDefault="004A76AA" w:rsidP="006F7A5C">
      <w:pPr>
        <w:rPr>
          <w:sz w:val="48"/>
          <w:szCs w:val="48"/>
        </w:rPr>
      </w:pPr>
      <w:r w:rsidRPr="00CB75B6">
        <w:rPr>
          <w:sz w:val="48"/>
          <w:szCs w:val="48"/>
        </w:rPr>
        <w:t>Прыгнул к ежику в нору!</w:t>
      </w:r>
    </w:p>
    <w:p w:rsidR="004A76AA" w:rsidRPr="00CB75B6" w:rsidRDefault="004A76AA" w:rsidP="006F7A5C">
      <w:pPr>
        <w:rPr>
          <w:sz w:val="48"/>
          <w:szCs w:val="48"/>
        </w:rPr>
      </w:pPr>
      <w:r>
        <w:rPr>
          <w:noProof/>
        </w:rPr>
        <w:pict>
          <v:shape id="Рисунок 9" o:spid="_x0000_s1035" type="#_x0000_t75" style="position:absolute;margin-left:-39.35pt;margin-top:35.25pt;width:118.8pt;height:178.6pt;z-index:-251658240;visibility:visible">
            <v:imagedata r:id="rId12" o:title=""/>
          </v:shape>
        </w:pict>
      </w:r>
    </w:p>
    <w:p w:rsidR="004A76AA" w:rsidRPr="00CB75B6" w:rsidRDefault="004A76AA" w:rsidP="006F7A5C">
      <w:pPr>
        <w:rPr>
          <w:sz w:val="48"/>
          <w:szCs w:val="48"/>
        </w:rPr>
      </w:pPr>
    </w:p>
    <w:p w:rsidR="004A76AA" w:rsidRPr="00CB75B6" w:rsidRDefault="004A76AA" w:rsidP="00D35848">
      <w:pPr>
        <w:jc w:val="center"/>
        <w:rPr>
          <w:sz w:val="48"/>
          <w:szCs w:val="48"/>
        </w:rPr>
      </w:pPr>
      <w:r w:rsidRPr="00CB75B6">
        <w:rPr>
          <w:sz w:val="48"/>
          <w:szCs w:val="48"/>
        </w:rPr>
        <w:t>Белка с ветки в свой домишко</w:t>
      </w:r>
    </w:p>
    <w:p w:rsidR="004A76AA" w:rsidRPr="00CB75B6" w:rsidRDefault="004A76AA" w:rsidP="00D35848">
      <w:pPr>
        <w:jc w:val="center"/>
        <w:rPr>
          <w:sz w:val="48"/>
          <w:szCs w:val="48"/>
        </w:rPr>
      </w:pPr>
      <w:r w:rsidRPr="00CB75B6">
        <w:rPr>
          <w:sz w:val="48"/>
          <w:szCs w:val="48"/>
        </w:rPr>
        <w:t>Перетаскивала шишку.</w:t>
      </w:r>
    </w:p>
    <w:p w:rsidR="004A76AA" w:rsidRPr="00CB75B6" w:rsidRDefault="004A76AA" w:rsidP="00D35848">
      <w:pPr>
        <w:jc w:val="center"/>
        <w:rPr>
          <w:sz w:val="48"/>
          <w:szCs w:val="48"/>
        </w:rPr>
      </w:pPr>
      <w:r w:rsidRPr="00CB75B6">
        <w:rPr>
          <w:sz w:val="48"/>
          <w:szCs w:val="48"/>
        </w:rPr>
        <w:t>Белка шишку уронила,</w:t>
      </w:r>
    </w:p>
    <w:p w:rsidR="004A76AA" w:rsidRPr="00CB75B6" w:rsidRDefault="004A76AA" w:rsidP="00D35848">
      <w:pPr>
        <w:jc w:val="center"/>
        <w:rPr>
          <w:sz w:val="48"/>
          <w:szCs w:val="48"/>
        </w:rPr>
      </w:pPr>
      <w:r w:rsidRPr="00CB75B6">
        <w:rPr>
          <w:sz w:val="48"/>
          <w:szCs w:val="48"/>
        </w:rPr>
        <w:t>Прямо в Мишку угодила.</w:t>
      </w:r>
    </w:p>
    <w:p w:rsidR="004A76AA" w:rsidRPr="00CB75B6" w:rsidRDefault="004A76AA" w:rsidP="00D35848">
      <w:pPr>
        <w:jc w:val="center"/>
        <w:rPr>
          <w:sz w:val="48"/>
          <w:szCs w:val="48"/>
        </w:rPr>
      </w:pPr>
      <w:r w:rsidRPr="00CB75B6">
        <w:rPr>
          <w:sz w:val="48"/>
          <w:szCs w:val="48"/>
        </w:rPr>
        <w:t>Застонал, заохал Мишка –</w:t>
      </w:r>
    </w:p>
    <w:p w:rsidR="004A76AA" w:rsidRDefault="004A76AA" w:rsidP="00D35848">
      <w:pPr>
        <w:jc w:val="center"/>
        <w:rPr>
          <w:sz w:val="48"/>
          <w:szCs w:val="48"/>
        </w:rPr>
      </w:pPr>
      <w:r>
        <w:rPr>
          <w:noProof/>
        </w:rPr>
        <w:pict>
          <v:shape id="Рисунок 8" o:spid="_x0000_s1036" type="#_x0000_t75" style="position:absolute;left:0;text-align:left;margin-left:303.85pt;margin-top:16.9pt;width:130.9pt;height:196.35pt;z-index:-251659264;visibility:visible">
            <v:imagedata r:id="rId13" o:title=""/>
          </v:shape>
        </w:pict>
      </w:r>
      <w:r w:rsidRPr="00CB75B6">
        <w:rPr>
          <w:sz w:val="48"/>
          <w:szCs w:val="48"/>
        </w:rPr>
        <w:t>На носу вскочила шишка.</w:t>
      </w:r>
    </w:p>
    <w:p w:rsidR="004A76AA" w:rsidRPr="00CB75B6" w:rsidRDefault="004A76AA" w:rsidP="006F7A5C">
      <w:pPr>
        <w:rPr>
          <w:sz w:val="48"/>
          <w:szCs w:val="48"/>
        </w:rPr>
      </w:pPr>
    </w:p>
    <w:p w:rsidR="004A76AA" w:rsidRPr="00CB75B6" w:rsidRDefault="004A76AA" w:rsidP="006F7A5C">
      <w:pPr>
        <w:rPr>
          <w:sz w:val="48"/>
          <w:szCs w:val="48"/>
        </w:rPr>
      </w:pPr>
      <w:r w:rsidRPr="00CB75B6">
        <w:rPr>
          <w:sz w:val="48"/>
          <w:szCs w:val="48"/>
        </w:rPr>
        <w:t xml:space="preserve">Лягушка-попрыгушка – </w:t>
      </w:r>
    </w:p>
    <w:p w:rsidR="004A76AA" w:rsidRPr="00CB75B6" w:rsidRDefault="004A76AA" w:rsidP="006F7A5C">
      <w:pPr>
        <w:rPr>
          <w:sz w:val="48"/>
          <w:szCs w:val="48"/>
        </w:rPr>
      </w:pPr>
      <w:r w:rsidRPr="00CB75B6">
        <w:rPr>
          <w:sz w:val="48"/>
          <w:szCs w:val="48"/>
        </w:rPr>
        <w:t>Глазки на макушке.</w:t>
      </w:r>
    </w:p>
    <w:p w:rsidR="004A76AA" w:rsidRPr="00CB75B6" w:rsidRDefault="004A76AA" w:rsidP="006F7A5C">
      <w:pPr>
        <w:rPr>
          <w:sz w:val="48"/>
          <w:szCs w:val="48"/>
        </w:rPr>
      </w:pPr>
      <w:r w:rsidRPr="00CB75B6">
        <w:rPr>
          <w:sz w:val="48"/>
          <w:szCs w:val="48"/>
        </w:rPr>
        <w:t>Прячьтесь от лягушки,</w:t>
      </w:r>
    </w:p>
    <w:p w:rsidR="004A76AA" w:rsidRPr="00CB75B6" w:rsidRDefault="004A76AA" w:rsidP="006F7A5C">
      <w:pPr>
        <w:rPr>
          <w:sz w:val="48"/>
          <w:szCs w:val="48"/>
        </w:rPr>
      </w:pPr>
      <w:r w:rsidRPr="00CB75B6">
        <w:rPr>
          <w:sz w:val="48"/>
          <w:szCs w:val="48"/>
        </w:rPr>
        <w:t>Комары да мушки.</w:t>
      </w:r>
    </w:p>
    <w:p w:rsidR="004A76AA" w:rsidRDefault="004A76AA" w:rsidP="006F7A5C">
      <w:pPr>
        <w:rPr>
          <w:sz w:val="48"/>
          <w:szCs w:val="48"/>
        </w:rPr>
      </w:pPr>
      <w:r>
        <w:rPr>
          <w:noProof/>
        </w:rPr>
        <w:pict>
          <v:shape id="Рисунок 11" o:spid="_x0000_s1037" type="#_x0000_t75" style="position:absolute;margin-left:-30.85pt;margin-top:33.75pt;width:145.85pt;height:169.7pt;z-index:-251656192;visibility:visible">
            <v:imagedata r:id="rId14" o:title=""/>
          </v:shape>
        </w:pict>
      </w:r>
    </w:p>
    <w:p w:rsidR="004A76AA" w:rsidRPr="00CB75B6" w:rsidRDefault="004A76AA" w:rsidP="006F7A5C">
      <w:pPr>
        <w:rPr>
          <w:sz w:val="48"/>
          <w:szCs w:val="48"/>
        </w:rPr>
      </w:pPr>
    </w:p>
    <w:p w:rsidR="004A76AA" w:rsidRPr="00CB75B6" w:rsidRDefault="004A76AA" w:rsidP="00D35848">
      <w:pPr>
        <w:jc w:val="center"/>
        <w:rPr>
          <w:sz w:val="48"/>
          <w:szCs w:val="48"/>
        </w:rPr>
      </w:pPr>
      <w:r>
        <w:rPr>
          <w:sz w:val="48"/>
          <w:szCs w:val="48"/>
        </w:rPr>
        <w:t>Я надел б</w:t>
      </w:r>
      <w:r w:rsidRPr="00CB75B6">
        <w:rPr>
          <w:sz w:val="48"/>
          <w:szCs w:val="48"/>
        </w:rPr>
        <w:t>ольшую шляпу,</w:t>
      </w:r>
    </w:p>
    <w:p w:rsidR="004A76AA" w:rsidRPr="00CB75B6" w:rsidRDefault="004A76AA" w:rsidP="00D35848">
      <w:pPr>
        <w:jc w:val="center"/>
        <w:rPr>
          <w:sz w:val="48"/>
          <w:szCs w:val="48"/>
        </w:rPr>
      </w:pPr>
      <w:r w:rsidRPr="00CB75B6">
        <w:rPr>
          <w:sz w:val="48"/>
          <w:szCs w:val="48"/>
        </w:rPr>
        <w:t>Сел у елочки под лапу.</w:t>
      </w:r>
    </w:p>
    <w:p w:rsidR="004A76AA" w:rsidRPr="00CB75B6" w:rsidRDefault="004A76AA" w:rsidP="00D35848">
      <w:pPr>
        <w:jc w:val="center"/>
        <w:rPr>
          <w:sz w:val="48"/>
          <w:szCs w:val="48"/>
        </w:rPr>
      </w:pPr>
      <w:r w:rsidRPr="00CB75B6">
        <w:rPr>
          <w:sz w:val="48"/>
          <w:szCs w:val="48"/>
        </w:rPr>
        <w:t>Не найдет меня щенок,</w:t>
      </w:r>
    </w:p>
    <w:p w:rsidR="004A76AA" w:rsidRPr="00CB75B6" w:rsidRDefault="004A76AA" w:rsidP="00D35848">
      <w:pPr>
        <w:jc w:val="center"/>
        <w:rPr>
          <w:sz w:val="48"/>
          <w:szCs w:val="48"/>
        </w:rPr>
      </w:pPr>
      <w:r w:rsidRPr="00CB75B6">
        <w:rPr>
          <w:sz w:val="48"/>
          <w:szCs w:val="48"/>
        </w:rPr>
        <w:t>Потому что я – грибок.</w:t>
      </w:r>
    </w:p>
    <w:p w:rsidR="004A76AA" w:rsidRPr="00CB75B6" w:rsidRDefault="004A76AA" w:rsidP="006F7A5C">
      <w:pPr>
        <w:rPr>
          <w:sz w:val="48"/>
          <w:szCs w:val="48"/>
        </w:rPr>
      </w:pPr>
    </w:p>
    <w:p w:rsidR="004A76AA" w:rsidRPr="00CB75B6" w:rsidRDefault="004A76AA" w:rsidP="006F7A5C">
      <w:pPr>
        <w:rPr>
          <w:sz w:val="48"/>
          <w:szCs w:val="48"/>
        </w:rPr>
      </w:pPr>
    </w:p>
    <w:p w:rsidR="004A76AA" w:rsidRPr="00CB75B6" w:rsidRDefault="004A76AA" w:rsidP="006F7A5C">
      <w:pPr>
        <w:rPr>
          <w:sz w:val="48"/>
          <w:szCs w:val="48"/>
        </w:rPr>
      </w:pPr>
      <w:r>
        <w:rPr>
          <w:noProof/>
        </w:rPr>
        <w:pict>
          <v:shape id="Рисунок 12" o:spid="_x0000_s1038" type="#_x0000_t75" style="position:absolute;margin-left:265.6pt;margin-top:5.7pt;width:193.55pt;height:213.85pt;z-index:-251655168;visibility:visible">
            <v:imagedata r:id="rId15" o:title=""/>
          </v:shape>
        </w:pict>
      </w:r>
      <w:r w:rsidRPr="00CB75B6">
        <w:rPr>
          <w:sz w:val="48"/>
          <w:szCs w:val="48"/>
        </w:rPr>
        <w:t>Воспитанный хвостик</w:t>
      </w:r>
    </w:p>
    <w:p w:rsidR="004A76AA" w:rsidRPr="00CB75B6" w:rsidRDefault="004A76AA" w:rsidP="006F7A5C">
      <w:pPr>
        <w:rPr>
          <w:sz w:val="48"/>
          <w:szCs w:val="48"/>
        </w:rPr>
      </w:pPr>
      <w:r w:rsidRPr="00CB75B6">
        <w:rPr>
          <w:sz w:val="48"/>
          <w:szCs w:val="48"/>
        </w:rPr>
        <w:t>У кошки моей:</w:t>
      </w:r>
    </w:p>
    <w:p w:rsidR="004A76AA" w:rsidRPr="00CB75B6" w:rsidRDefault="004A76AA" w:rsidP="006F7A5C">
      <w:pPr>
        <w:rPr>
          <w:sz w:val="48"/>
          <w:szCs w:val="48"/>
        </w:rPr>
      </w:pPr>
      <w:r w:rsidRPr="00CB75B6">
        <w:rPr>
          <w:sz w:val="48"/>
          <w:szCs w:val="48"/>
        </w:rPr>
        <w:t xml:space="preserve">Он всюду почтительно </w:t>
      </w:r>
    </w:p>
    <w:p w:rsidR="004A76AA" w:rsidRPr="00CB75B6" w:rsidRDefault="004A76AA" w:rsidP="006F7A5C">
      <w:pPr>
        <w:rPr>
          <w:sz w:val="48"/>
          <w:szCs w:val="48"/>
        </w:rPr>
      </w:pPr>
      <w:r w:rsidRPr="00CB75B6">
        <w:rPr>
          <w:sz w:val="48"/>
          <w:szCs w:val="48"/>
        </w:rPr>
        <w:t>Ходит за ней.</w:t>
      </w:r>
    </w:p>
    <w:p w:rsidR="004A76AA" w:rsidRPr="00CB75B6" w:rsidRDefault="004A76AA" w:rsidP="006F7A5C">
      <w:pPr>
        <w:rPr>
          <w:sz w:val="48"/>
          <w:szCs w:val="48"/>
        </w:rPr>
      </w:pPr>
      <w:r w:rsidRPr="00CB75B6">
        <w:rPr>
          <w:sz w:val="48"/>
          <w:szCs w:val="48"/>
        </w:rPr>
        <w:t>И в двери он прежде нее</w:t>
      </w:r>
    </w:p>
    <w:p w:rsidR="004A76AA" w:rsidRPr="00CB75B6" w:rsidRDefault="004A76AA" w:rsidP="006F7A5C">
      <w:pPr>
        <w:rPr>
          <w:sz w:val="48"/>
          <w:szCs w:val="48"/>
        </w:rPr>
      </w:pPr>
      <w:r w:rsidRPr="00CB75B6">
        <w:rPr>
          <w:sz w:val="48"/>
          <w:szCs w:val="48"/>
        </w:rPr>
        <w:t xml:space="preserve">Не войдет – </w:t>
      </w:r>
    </w:p>
    <w:p w:rsidR="004A76AA" w:rsidRPr="00CB75B6" w:rsidRDefault="004A76AA" w:rsidP="006F7A5C">
      <w:pPr>
        <w:rPr>
          <w:sz w:val="48"/>
          <w:szCs w:val="48"/>
        </w:rPr>
      </w:pPr>
      <w:r w:rsidRPr="00CB75B6">
        <w:rPr>
          <w:sz w:val="48"/>
          <w:szCs w:val="48"/>
        </w:rPr>
        <w:t>Он вежливо кошку</w:t>
      </w:r>
    </w:p>
    <w:p w:rsidR="004A76AA" w:rsidRPr="00CB75B6" w:rsidRDefault="004A76AA" w:rsidP="006F7A5C">
      <w:pPr>
        <w:rPr>
          <w:sz w:val="48"/>
          <w:szCs w:val="48"/>
        </w:rPr>
      </w:pPr>
      <w:r w:rsidRPr="00CB75B6">
        <w:rPr>
          <w:sz w:val="48"/>
          <w:szCs w:val="48"/>
        </w:rPr>
        <w:t>Пропустит вперед.</w:t>
      </w:r>
    </w:p>
    <w:p w:rsidR="004A76AA" w:rsidRPr="00CB75B6" w:rsidRDefault="004A76AA" w:rsidP="006F7A5C">
      <w:pPr>
        <w:rPr>
          <w:sz w:val="48"/>
          <w:szCs w:val="48"/>
        </w:rPr>
      </w:pPr>
    </w:p>
    <w:p w:rsidR="004A76AA" w:rsidRDefault="004A76AA" w:rsidP="006F7A5C">
      <w:pPr>
        <w:rPr>
          <w:sz w:val="48"/>
          <w:szCs w:val="48"/>
        </w:rPr>
      </w:pPr>
      <w:r>
        <w:rPr>
          <w:noProof/>
        </w:rPr>
        <w:pict>
          <v:shape id="Рисунок 13" o:spid="_x0000_s1039" type="#_x0000_t75" style="position:absolute;margin-left:-30.8pt;margin-top:21.7pt;width:150.75pt;height:154.95pt;z-index:-251654144;visibility:visible">
            <v:imagedata r:id="rId16" o:title=""/>
          </v:shape>
        </w:pict>
      </w:r>
    </w:p>
    <w:p w:rsidR="004A76AA" w:rsidRPr="00425809" w:rsidRDefault="004A76AA" w:rsidP="00D35848">
      <w:pPr>
        <w:jc w:val="right"/>
        <w:rPr>
          <w:sz w:val="48"/>
          <w:szCs w:val="48"/>
        </w:rPr>
      </w:pPr>
      <w:r w:rsidRPr="00425809">
        <w:rPr>
          <w:sz w:val="44"/>
          <w:szCs w:val="44"/>
        </w:rPr>
        <w:t>В лужице хрюшку увидела хрюшка:</w:t>
      </w:r>
    </w:p>
    <w:p w:rsidR="004A76AA" w:rsidRPr="00425809" w:rsidRDefault="004A76AA" w:rsidP="00D35848">
      <w:pPr>
        <w:jc w:val="right"/>
        <w:rPr>
          <w:sz w:val="44"/>
          <w:szCs w:val="44"/>
        </w:rPr>
      </w:pPr>
      <w:r w:rsidRPr="00425809">
        <w:rPr>
          <w:sz w:val="44"/>
          <w:szCs w:val="44"/>
        </w:rPr>
        <w:t>- это, конечно, не я, а подружка!</w:t>
      </w:r>
    </w:p>
    <w:p w:rsidR="004A76AA" w:rsidRPr="00425809" w:rsidRDefault="004A76AA" w:rsidP="00D35848">
      <w:pPr>
        <w:jc w:val="right"/>
        <w:rPr>
          <w:sz w:val="44"/>
          <w:szCs w:val="44"/>
        </w:rPr>
      </w:pPr>
      <w:r w:rsidRPr="00425809">
        <w:rPr>
          <w:sz w:val="44"/>
          <w:szCs w:val="44"/>
        </w:rPr>
        <w:t>Ну и грязнуля подружка моя!</w:t>
      </w:r>
    </w:p>
    <w:p w:rsidR="004A76AA" w:rsidRPr="00425809" w:rsidRDefault="004A76AA" w:rsidP="00D35848">
      <w:pPr>
        <w:jc w:val="right"/>
        <w:rPr>
          <w:sz w:val="44"/>
          <w:szCs w:val="44"/>
        </w:rPr>
      </w:pPr>
      <w:r w:rsidRPr="00425809">
        <w:rPr>
          <w:sz w:val="44"/>
          <w:szCs w:val="44"/>
        </w:rPr>
        <w:t>Просто прекрасно, что это не я!</w:t>
      </w:r>
    </w:p>
    <w:p w:rsidR="004A76AA" w:rsidRDefault="004A76AA">
      <w:pPr>
        <w:rPr>
          <w:sz w:val="44"/>
          <w:szCs w:val="44"/>
        </w:rPr>
      </w:pPr>
    </w:p>
    <w:p w:rsidR="004A76AA" w:rsidRDefault="004A76AA">
      <w:pPr>
        <w:rPr>
          <w:sz w:val="44"/>
          <w:szCs w:val="44"/>
        </w:rPr>
      </w:pPr>
    </w:p>
    <w:p w:rsidR="004A76AA" w:rsidRDefault="004A76AA">
      <w:pPr>
        <w:rPr>
          <w:sz w:val="44"/>
          <w:szCs w:val="44"/>
        </w:rPr>
      </w:pPr>
    </w:p>
    <w:p w:rsidR="004A76AA" w:rsidRDefault="004A76AA">
      <w:pPr>
        <w:rPr>
          <w:sz w:val="44"/>
          <w:szCs w:val="44"/>
        </w:rPr>
      </w:pPr>
    </w:p>
    <w:p w:rsidR="004A76AA" w:rsidRDefault="004A76AA">
      <w:pPr>
        <w:rPr>
          <w:sz w:val="44"/>
          <w:szCs w:val="44"/>
        </w:rPr>
      </w:pPr>
    </w:p>
    <w:p w:rsidR="004A76AA" w:rsidRPr="00DB46B9" w:rsidRDefault="004A76AA" w:rsidP="00DB46B9">
      <w:pPr>
        <w:jc w:val="right"/>
        <w:rPr>
          <w:sz w:val="36"/>
          <w:szCs w:val="36"/>
        </w:rPr>
      </w:pPr>
      <w:r w:rsidRPr="00DB46B9">
        <w:rPr>
          <w:sz w:val="36"/>
          <w:szCs w:val="36"/>
        </w:rPr>
        <w:t xml:space="preserve">Учитель-логопед </w:t>
      </w:r>
    </w:p>
    <w:p w:rsidR="004A76AA" w:rsidRPr="00DB46B9" w:rsidRDefault="004A76AA" w:rsidP="00DB46B9">
      <w:pPr>
        <w:jc w:val="right"/>
        <w:rPr>
          <w:sz w:val="36"/>
          <w:szCs w:val="36"/>
        </w:rPr>
      </w:pPr>
      <w:bookmarkStart w:id="0" w:name="_GoBack"/>
      <w:bookmarkEnd w:id="0"/>
      <w:r w:rsidRPr="00DB46B9">
        <w:rPr>
          <w:sz w:val="36"/>
          <w:szCs w:val="36"/>
        </w:rPr>
        <w:t>Нежевцова Г.С.</w:t>
      </w:r>
    </w:p>
    <w:sectPr w:rsidR="004A76AA" w:rsidRPr="00DB46B9" w:rsidSect="00FB44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ndalu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E3DC2"/>
    <w:rsid w:val="00361782"/>
    <w:rsid w:val="00425809"/>
    <w:rsid w:val="00465FC3"/>
    <w:rsid w:val="004A76AA"/>
    <w:rsid w:val="00545A03"/>
    <w:rsid w:val="006F7A5C"/>
    <w:rsid w:val="00AE7F71"/>
    <w:rsid w:val="00CB75B6"/>
    <w:rsid w:val="00D35848"/>
    <w:rsid w:val="00DB46B9"/>
    <w:rsid w:val="00DE3DC2"/>
    <w:rsid w:val="00FB4401"/>
    <w:rsid w:val="00FC6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A5C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39</TotalTime>
  <Pages>4</Pages>
  <Words>229</Words>
  <Characters>1309</Characters>
  <Application>Microsoft Office Outlook</Application>
  <DocSecurity>0</DocSecurity>
  <Lines>0</Lines>
  <Paragraphs>0</Paragraphs>
  <ScaleCrop>false</ScaleCrop>
  <Company>132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Н.Э.М</dc:creator>
  <cp:keywords/>
  <dc:description/>
  <cp:lastModifiedBy>Елена</cp:lastModifiedBy>
  <cp:revision>5</cp:revision>
  <dcterms:created xsi:type="dcterms:W3CDTF">2020-02-15T16:31:00Z</dcterms:created>
  <dcterms:modified xsi:type="dcterms:W3CDTF">2020-02-17T07:44:00Z</dcterms:modified>
</cp:coreProperties>
</file>